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le for document title, picture of plane tickets and form use instructions"/>
      </w:tblPr>
      <w:tblGrid>
        <w:gridCol w:w="3736"/>
        <w:gridCol w:w="9224"/>
      </w:tblGrid>
      <w:tr w:rsidR="0054306F" w:rsidRPr="000E21A8" w14:paraId="19B514D1" w14:textId="77777777" w:rsidTr="007F3E36">
        <w:tc>
          <w:tcPr>
            <w:tcW w:w="3736" w:type="dxa"/>
          </w:tcPr>
          <w:p w14:paraId="6C15A3DD" w14:textId="3D52ECD1" w:rsidR="0054306F" w:rsidRDefault="000310F1" w:rsidP="004D7222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 wp14:anchorId="3153EA63" wp14:editId="7B53B758">
                  <wp:extent cx="2085340" cy="2767914"/>
                  <wp:effectExtent l="0" t="0" r="0" b="0"/>
                  <wp:docPr id="1241962556" name="Picture 1" descr="A cover of a boo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962556" name="Picture 1" descr="A cover of a boo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382" cy="2797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3E36">
              <w:br w:type="page"/>
            </w:r>
          </w:p>
          <w:p w14:paraId="46CAD34A" w14:textId="7E404CF7" w:rsidR="00BD2D7B" w:rsidRDefault="00BD2D7B" w:rsidP="0054306F"/>
        </w:tc>
        <w:tc>
          <w:tcPr>
            <w:tcW w:w="9224" w:type="dxa"/>
            <w:vAlign w:val="center"/>
          </w:tcPr>
          <w:p w14:paraId="4733531A" w14:textId="1054683B" w:rsidR="00423103" w:rsidRPr="00263982" w:rsidRDefault="00662D75" w:rsidP="00263982">
            <w:pPr>
              <w:pStyle w:val="Title"/>
              <w:spacing w:line="276" w:lineRule="auto"/>
              <w:rPr>
                <w:spacing w:val="-16"/>
                <w:lang w:val="es-ES"/>
              </w:rPr>
            </w:pPr>
            <w:r w:rsidRPr="00EB4C28">
              <w:rPr>
                <w:spacing w:val="-16"/>
                <w:lang w:val="es-419"/>
              </w:rPr>
              <w:t xml:space="preserve">Anexo </w:t>
            </w:r>
            <w:r w:rsidR="0078292A" w:rsidRPr="00EB4C28">
              <w:rPr>
                <w:spacing w:val="-16"/>
                <w:lang w:val="es-419"/>
              </w:rPr>
              <w:t>E</w:t>
            </w:r>
            <w:r w:rsidRPr="00EB4C28">
              <w:rPr>
                <w:spacing w:val="-16"/>
                <w:lang w:val="es-419"/>
              </w:rPr>
              <w:t>st</w:t>
            </w:r>
            <w:r w:rsidRPr="00263982">
              <w:rPr>
                <w:spacing w:val="-16"/>
                <w:lang w:val="es-ES"/>
              </w:rPr>
              <w:t xml:space="preserve">adístico </w:t>
            </w:r>
          </w:p>
          <w:p w14:paraId="40DA81DF" w14:textId="10E1504D" w:rsidR="0054306F" w:rsidRPr="00263982" w:rsidRDefault="00662D75" w:rsidP="00263982">
            <w:pPr>
              <w:pStyle w:val="Title"/>
              <w:spacing w:line="276" w:lineRule="auto"/>
              <w:rPr>
                <w:spacing w:val="-16"/>
                <w:lang w:val="es-ES"/>
              </w:rPr>
            </w:pPr>
            <w:r w:rsidRPr="00263982">
              <w:rPr>
                <w:spacing w:val="-16"/>
                <w:lang w:val="es-ES"/>
              </w:rPr>
              <w:t xml:space="preserve">Panorama </w:t>
            </w:r>
            <w:r w:rsidR="00524EDA" w:rsidRPr="00263982">
              <w:rPr>
                <w:spacing w:val="-16"/>
                <w:lang w:val="es-ES"/>
              </w:rPr>
              <w:t>S</w:t>
            </w:r>
            <w:r w:rsidRPr="00263982">
              <w:rPr>
                <w:spacing w:val="-16"/>
                <w:lang w:val="es-ES"/>
              </w:rPr>
              <w:t>ocial</w:t>
            </w:r>
            <w:r w:rsidR="00524EDA" w:rsidRPr="00263982">
              <w:rPr>
                <w:spacing w:val="-16"/>
                <w:lang w:val="es-ES"/>
              </w:rPr>
              <w:t xml:space="preserve"> de América Latina</w:t>
            </w:r>
            <w:r w:rsidRPr="00263982">
              <w:rPr>
                <w:spacing w:val="-16"/>
                <w:lang w:val="es-ES"/>
              </w:rPr>
              <w:t xml:space="preserve"> </w:t>
            </w:r>
            <w:r w:rsidR="00423103" w:rsidRPr="00263982">
              <w:rPr>
                <w:spacing w:val="-16"/>
                <w:lang w:val="es-ES"/>
              </w:rPr>
              <w:t xml:space="preserve">y el Caribe </w:t>
            </w:r>
            <w:r w:rsidRPr="00263982">
              <w:rPr>
                <w:spacing w:val="-16"/>
                <w:lang w:val="es-ES"/>
              </w:rPr>
              <w:t>202</w:t>
            </w:r>
            <w:r w:rsidR="00B9548F">
              <w:rPr>
                <w:spacing w:val="-16"/>
                <w:lang w:val="es-ES"/>
              </w:rPr>
              <w:t>5</w:t>
            </w:r>
          </w:p>
        </w:tc>
      </w:tr>
    </w:tbl>
    <w:p w14:paraId="0D3D04AF" w14:textId="579867ED" w:rsidR="00E8602E" w:rsidRPr="00800A3A" w:rsidRDefault="00E8602E" w:rsidP="00A41AB8">
      <w:pPr>
        <w:jc w:val="both"/>
        <w:rPr>
          <w:b/>
          <w:bCs/>
          <w:lang w:val="es-ES"/>
        </w:rPr>
      </w:pPr>
      <w:r>
        <w:rPr>
          <w:lang w:val="es-CL"/>
        </w:rPr>
        <w:t>En el anexo estadístico del Panorama social de América Latina</w:t>
      </w:r>
      <w:r w:rsidR="00423103">
        <w:rPr>
          <w:lang w:val="es-CL"/>
        </w:rPr>
        <w:t xml:space="preserve"> y el Caribe</w:t>
      </w:r>
      <w:r>
        <w:rPr>
          <w:lang w:val="es-CL"/>
        </w:rPr>
        <w:t xml:space="preserve"> 202</w:t>
      </w:r>
      <w:r w:rsidR="00B9548F">
        <w:rPr>
          <w:lang w:val="es-CL"/>
        </w:rPr>
        <w:t>5</w:t>
      </w:r>
      <w:r>
        <w:rPr>
          <w:lang w:val="es-CL"/>
        </w:rPr>
        <w:t xml:space="preserve"> usted podrá acceder directamente a 2</w:t>
      </w:r>
      <w:r w:rsidR="003668FC">
        <w:rPr>
          <w:lang w:val="es-CL"/>
        </w:rPr>
        <w:t>6</w:t>
      </w:r>
      <w:r>
        <w:rPr>
          <w:lang w:val="es-CL"/>
        </w:rPr>
        <w:t xml:space="preserve"> indicadores seleccionados</w:t>
      </w:r>
      <w:r w:rsidR="00A41AB8">
        <w:rPr>
          <w:lang w:val="es-CL"/>
        </w:rPr>
        <w:t xml:space="preserve"> en temas de pobreza, distribución del ingreso, educación, ocupación e ingresos laborales</w:t>
      </w:r>
      <w:r>
        <w:rPr>
          <w:lang w:val="es-CL"/>
        </w:rPr>
        <w:t>. Mediante los diferentes enlaces provistos para cada indicador, se puede acceder a la información de diversas maneras:</w:t>
      </w:r>
    </w:p>
    <w:p w14:paraId="78E96B3D" w14:textId="77777777" w:rsidR="00E8602E" w:rsidRDefault="00E8602E" w:rsidP="00E8602E">
      <w:pPr>
        <w:rPr>
          <w:lang w:val="es-CL"/>
        </w:rPr>
      </w:pPr>
    </w:p>
    <w:p w14:paraId="2DC3EFCF" w14:textId="77777777" w:rsidR="00E8602E" w:rsidRDefault="00E8602E" w:rsidP="00E8602E">
      <w:pPr>
        <w:pStyle w:val="ListParagraph"/>
        <w:numPr>
          <w:ilvl w:val="0"/>
          <w:numId w:val="11"/>
        </w:numPr>
        <w:spacing w:before="0" w:after="0"/>
        <w:contextualSpacing w:val="0"/>
        <w:rPr>
          <w:rFonts w:eastAsia="Times New Roman"/>
          <w:lang w:val="es-CL"/>
        </w:rPr>
      </w:pPr>
      <w:r>
        <w:rPr>
          <w:rFonts w:eastAsia="Times New Roman"/>
          <w:b/>
          <w:bCs/>
          <w:lang w:val="es-CL"/>
        </w:rPr>
        <w:t>Gráfico</w:t>
      </w:r>
      <w:r>
        <w:rPr>
          <w:rFonts w:eastAsia="Times New Roman"/>
          <w:lang w:val="es-CL"/>
        </w:rPr>
        <w:t>: con esta modalidad se visualiza un gráfico que se puede personalizar agregando o eliminando series y categorías, y cuyos datos se pueden extraer en formato XML, JSON o XLSX</w:t>
      </w:r>
    </w:p>
    <w:p w14:paraId="50D39A5C" w14:textId="4BD114A8" w:rsidR="00E8602E" w:rsidRDefault="00E8602E" w:rsidP="00E8602E">
      <w:pPr>
        <w:pStyle w:val="ListParagraph"/>
        <w:numPr>
          <w:ilvl w:val="0"/>
          <w:numId w:val="11"/>
        </w:numPr>
        <w:spacing w:before="0" w:after="0"/>
        <w:contextualSpacing w:val="0"/>
        <w:rPr>
          <w:rFonts w:eastAsia="Times New Roman"/>
          <w:lang w:val="es-CL"/>
        </w:rPr>
      </w:pPr>
      <w:r>
        <w:rPr>
          <w:rFonts w:eastAsia="Times New Roman"/>
          <w:b/>
          <w:bCs/>
          <w:lang w:val="es-CL"/>
        </w:rPr>
        <w:t>Geoportal</w:t>
      </w:r>
      <w:r>
        <w:rPr>
          <w:rFonts w:eastAsia="Times New Roman"/>
          <w:lang w:val="es-CL"/>
        </w:rPr>
        <w:t>: el indicador se visualiza en un mapa a nivel de países de América Latina y el Caribe. El mapa es personalizable y se le pueden agregar o eliminar capas con nuevos indicadores, entre otras modificaciones. Una de las opciones permite cambiar al sistema gráfico y descargar la información en formato XML, JSON o XLSX</w:t>
      </w:r>
      <w:r w:rsidR="00024FC4">
        <w:rPr>
          <w:rFonts w:eastAsia="Times New Roman"/>
          <w:lang w:val="es-CL"/>
        </w:rPr>
        <w:t>.</w:t>
      </w:r>
    </w:p>
    <w:p w14:paraId="60D5A42C" w14:textId="79CCF512" w:rsidR="00E8602E" w:rsidRDefault="00E8602E" w:rsidP="00E8602E">
      <w:pPr>
        <w:pStyle w:val="ListParagraph"/>
        <w:numPr>
          <w:ilvl w:val="0"/>
          <w:numId w:val="11"/>
        </w:numPr>
        <w:spacing w:before="0" w:after="0"/>
        <w:contextualSpacing w:val="0"/>
        <w:rPr>
          <w:rFonts w:eastAsia="Times New Roman"/>
          <w:lang w:val="es-CL"/>
        </w:rPr>
      </w:pPr>
      <w:r>
        <w:rPr>
          <w:rFonts w:eastAsia="Times New Roman"/>
          <w:b/>
          <w:bCs/>
          <w:lang w:val="es-CL"/>
        </w:rPr>
        <w:t>Generador de tablas</w:t>
      </w:r>
      <w:r>
        <w:rPr>
          <w:rFonts w:eastAsia="Times New Roman"/>
          <w:lang w:val="es-CL"/>
        </w:rPr>
        <w:t xml:space="preserve">: </w:t>
      </w:r>
      <w:r w:rsidR="00B16CF0">
        <w:rPr>
          <w:rFonts w:eastAsia="Times New Roman"/>
          <w:lang w:val="es-CL"/>
        </w:rPr>
        <w:t>p</w:t>
      </w:r>
      <w:r>
        <w:rPr>
          <w:rFonts w:eastAsia="Times New Roman"/>
          <w:lang w:val="es-CL"/>
        </w:rPr>
        <w:t xml:space="preserve">ermite acceder a un tablero de selección de diversas categorías para las cuales se puede desagregar el indicador seleccionado y generar una tabla de múltiple entrada con la opción PIVOT, descargable en formato XML, JSON o XLSX, o una tabla en formato plano con la opción PLANA, </w:t>
      </w:r>
      <w:r w:rsidR="001B4FAF">
        <w:rPr>
          <w:rFonts w:eastAsia="Times New Roman"/>
          <w:lang w:val="es-CL"/>
        </w:rPr>
        <w:t xml:space="preserve">también </w:t>
      </w:r>
      <w:r>
        <w:rPr>
          <w:rFonts w:eastAsia="Times New Roman"/>
          <w:lang w:val="es-CL"/>
        </w:rPr>
        <w:t>descargable en los formatos mencionados</w:t>
      </w:r>
      <w:r w:rsidR="00024FC4">
        <w:rPr>
          <w:rFonts w:eastAsia="Times New Roman"/>
          <w:lang w:val="es-CL"/>
        </w:rPr>
        <w:t>.</w:t>
      </w:r>
    </w:p>
    <w:p w14:paraId="7F080346" w14:textId="77777777" w:rsidR="00E8602E" w:rsidRDefault="00E8602E" w:rsidP="00E8602E">
      <w:pPr>
        <w:pStyle w:val="ListParagraph"/>
        <w:numPr>
          <w:ilvl w:val="0"/>
          <w:numId w:val="11"/>
        </w:numPr>
        <w:spacing w:before="0" w:after="0"/>
        <w:contextualSpacing w:val="0"/>
        <w:rPr>
          <w:rFonts w:eastAsia="Times New Roman"/>
          <w:lang w:val="es-CL"/>
        </w:rPr>
      </w:pPr>
      <w:r>
        <w:rPr>
          <w:rFonts w:eastAsia="Times New Roman"/>
          <w:b/>
          <w:bCs/>
          <w:lang w:val="es-CL"/>
        </w:rPr>
        <w:t>Descarga en formato plano</w:t>
      </w:r>
      <w:r>
        <w:rPr>
          <w:rFonts w:eastAsia="Times New Roman"/>
          <w:lang w:val="es-CL"/>
        </w:rPr>
        <w:t xml:space="preserve">: permite una descarga directa (con un solo </w:t>
      </w:r>
      <w:r w:rsidRPr="00024FC4">
        <w:rPr>
          <w:rFonts w:eastAsia="Times New Roman"/>
          <w:i/>
          <w:iCs/>
          <w:lang w:val="es-CL"/>
        </w:rPr>
        <w:t>click</w:t>
      </w:r>
      <w:r>
        <w:rPr>
          <w:rFonts w:eastAsia="Times New Roman"/>
          <w:lang w:val="es-CL"/>
        </w:rPr>
        <w:t>) de los datos del indicador en formato plano en un archivo Excel.</w:t>
      </w:r>
    </w:p>
    <w:tbl>
      <w:tblPr>
        <w:tblStyle w:val="ListTable6Colorful-Accent1"/>
        <w:tblW w:w="49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Personal information table"/>
      </w:tblPr>
      <w:tblGrid>
        <w:gridCol w:w="4497"/>
        <w:gridCol w:w="2071"/>
        <w:gridCol w:w="21"/>
        <w:gridCol w:w="1961"/>
        <w:gridCol w:w="2156"/>
        <w:gridCol w:w="2159"/>
      </w:tblGrid>
      <w:tr w:rsidR="00EB4C28" w:rsidRPr="00222C5A" w14:paraId="14C14579" w14:textId="21E1F9C2" w:rsidTr="006702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pct"/>
            <w:vAlign w:val="center"/>
          </w:tcPr>
          <w:p w14:paraId="4ED41A10" w14:textId="3D170E9D" w:rsidR="00EB4C28" w:rsidRPr="00222C5A" w:rsidRDefault="00E8602E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lang w:val="es-CL"/>
              </w:rPr>
              <w:lastRenderedPageBreak/>
              <w:br w:type="page"/>
            </w:r>
            <w:r w:rsidR="00EB4C28" w:rsidRPr="00222C5A">
              <w:rPr>
                <w:rFonts w:ascii="Calibri" w:hAnsi="Calibri" w:cs="Calibri"/>
                <w:sz w:val="24"/>
                <w:szCs w:val="24"/>
              </w:rPr>
              <w:t>Indicador</w:t>
            </w:r>
          </w:p>
        </w:tc>
        <w:tc>
          <w:tcPr>
            <w:tcW w:w="805" w:type="pct"/>
            <w:vAlign w:val="center"/>
          </w:tcPr>
          <w:p w14:paraId="7E974F66" w14:textId="6158DB4E" w:rsidR="00EB4C28" w:rsidRDefault="00EB4C28" w:rsidP="003A210C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Gráfico</w:t>
            </w:r>
          </w:p>
        </w:tc>
        <w:tc>
          <w:tcPr>
            <w:tcW w:w="770" w:type="pct"/>
            <w:gridSpan w:val="2"/>
            <w:vAlign w:val="center"/>
          </w:tcPr>
          <w:p w14:paraId="1F9C152D" w14:textId="398C2C97" w:rsidR="00EB4C28" w:rsidRDefault="00EB4C28" w:rsidP="003A210C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222C5A">
              <w:rPr>
                <w:rFonts w:ascii="Calibri" w:hAnsi="Calibri" w:cs="Calibri"/>
                <w:sz w:val="24"/>
                <w:szCs w:val="24"/>
              </w:rPr>
              <w:t>Geoportal</w:t>
            </w:r>
          </w:p>
        </w:tc>
        <w:tc>
          <w:tcPr>
            <w:tcW w:w="838" w:type="pct"/>
            <w:vAlign w:val="center"/>
          </w:tcPr>
          <w:p w14:paraId="643F669D" w14:textId="3F3FDABB" w:rsidR="00EB4C28" w:rsidRDefault="00EB4C28" w:rsidP="003A210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Generador de tablas</w:t>
            </w:r>
          </w:p>
        </w:tc>
        <w:tc>
          <w:tcPr>
            <w:tcW w:w="839" w:type="pct"/>
          </w:tcPr>
          <w:p w14:paraId="338F5D18" w14:textId="224F19E9" w:rsidR="00EB4C28" w:rsidRPr="00222C5A" w:rsidDel="00662D75" w:rsidRDefault="00EB4C28" w:rsidP="003A210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Descarga en formato plano</w:t>
            </w:r>
          </w:p>
        </w:tc>
      </w:tr>
      <w:tr w:rsidR="00AC0EB3" w:rsidRPr="000E21A8" w14:paraId="3197E749" w14:textId="77777777" w:rsidTr="00670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pct"/>
            <w:vAlign w:val="center"/>
          </w:tcPr>
          <w:p w14:paraId="74755971" w14:textId="728AAAC9" w:rsidR="00EB4C28" w:rsidRPr="003668FC" w:rsidRDefault="003668FC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3668FC">
              <w:rPr>
                <w:lang w:val="es-ES"/>
              </w:rPr>
              <w:t>Población en situación de pobreza extrema y pobreza, por área</w:t>
            </w:r>
          </w:p>
        </w:tc>
        <w:tc>
          <w:tcPr>
            <w:tcW w:w="813" w:type="pct"/>
            <w:gridSpan w:val="2"/>
            <w:vAlign w:val="center"/>
          </w:tcPr>
          <w:p w14:paraId="3119EFE5" w14:textId="28E23B58" w:rsidR="00EB4C28" w:rsidRPr="00EB4C28" w:rsidRDefault="00EB4C28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846656" behindDoc="1" locked="1" layoutInCell="1" allowOverlap="0" wp14:anchorId="0A0B6A0D" wp14:editId="62B06D46">
                  <wp:simplePos x="0" y="0"/>
                  <wp:positionH relativeFrom="leftMargin">
                    <wp:posOffset>231140</wp:posOffset>
                  </wp:positionH>
                  <wp:positionV relativeFrom="page">
                    <wp:posOffset>55880</wp:posOffset>
                  </wp:positionV>
                  <wp:extent cx="539115" cy="612140"/>
                  <wp:effectExtent l="0" t="0" r="0" b="0"/>
                  <wp:wrapTight wrapText="bothSides">
                    <wp:wrapPolygon edited="0">
                      <wp:start x="1527" y="1344"/>
                      <wp:lineTo x="1527" y="19494"/>
                      <wp:lineTo x="19845" y="19494"/>
                      <wp:lineTo x="19845" y="1344"/>
                      <wp:lineTo x="1527" y="1344"/>
                    </wp:wrapPolygon>
                  </wp:wrapTight>
                  <wp:docPr id="5" name="Graphic 5" descr="Bar graph with upward trend with solid fill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 descr="Bar graph with upward trend with solid fill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2" w:type="pct"/>
            <w:vAlign w:val="center"/>
          </w:tcPr>
          <w:p w14:paraId="0DDBE5A3" w14:textId="51976EFA" w:rsidR="00EB4C28" w:rsidRPr="00EB4C28" w:rsidRDefault="00EB4C28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850752" behindDoc="0" locked="1" layoutInCell="1" allowOverlap="0" wp14:anchorId="398949A8" wp14:editId="16FDDE52">
                  <wp:simplePos x="0" y="0"/>
                  <wp:positionH relativeFrom="leftMargin">
                    <wp:posOffset>245110</wp:posOffset>
                  </wp:positionH>
                  <wp:positionV relativeFrom="page">
                    <wp:posOffset>50800</wp:posOffset>
                  </wp:positionV>
                  <wp:extent cx="612140" cy="612140"/>
                  <wp:effectExtent l="0" t="0" r="0" b="0"/>
                  <wp:wrapNone/>
                  <wp:docPr id="6" name="Graphic 6" descr="Earth globe: Americas with solid fill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Earth globe: Americas with solid fill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8" w:type="pct"/>
            <w:vAlign w:val="center"/>
          </w:tcPr>
          <w:p w14:paraId="7DF93F2E" w14:textId="7BBBA318" w:rsidR="00EB4C28" w:rsidRPr="00EB4C28" w:rsidRDefault="00EB4C28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854848" behindDoc="0" locked="1" layoutInCell="1" allowOverlap="0" wp14:anchorId="686CC162" wp14:editId="4668341F">
                  <wp:simplePos x="0" y="0"/>
                  <wp:positionH relativeFrom="character">
                    <wp:posOffset>-414020</wp:posOffset>
                  </wp:positionH>
                  <wp:positionV relativeFrom="page">
                    <wp:posOffset>106680</wp:posOffset>
                  </wp:positionV>
                  <wp:extent cx="619760" cy="561975"/>
                  <wp:effectExtent l="0" t="0" r="0" b="9525"/>
                  <wp:wrapNone/>
                  <wp:docPr id="7" name="Graphic 7" descr="List outline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phic 7" descr="List outline">
                            <a:hlinkClick r:id="rId1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9" w:type="pct"/>
            <w:vAlign w:val="center"/>
          </w:tcPr>
          <w:p w14:paraId="54F53EDB" w14:textId="4E7DD711" w:rsidR="00EB4C28" w:rsidRPr="0060036E" w:rsidRDefault="002710E0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0BDF0B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76" type="#_x0000_t75" href="https://api-cepalstat.cepal.org/cepalstat/api/v1/indicator/3328/data?&amp;lang=es&amp;format=excel&amp;in=1" style="position:absolute;left:0;text-align:left;margin-left:5.65pt;margin-top:15.95pt;width:76.5pt;height:57pt;z-index:-250956800;mso-position-horizontal-relative:text;mso-position-vertical-relative:page;mso-width-relative:page;mso-height-relative:page" o:button="t">
                  <v:fill o:detectmouseclick="t"/>
                  <v:imagedata r:id="rId18" o:title=""/>
                  <w10:wrap type="square" anchory="page"/>
                </v:shape>
                <o:OLEObject Type="Embed" ProgID="Excel.Sheet.12" ShapeID="_x0000_s2076" DrawAspect="Icon" ObjectID="_1826105881" r:id="rId19"/>
              </w:object>
            </w:r>
          </w:p>
        </w:tc>
      </w:tr>
      <w:tr w:rsidR="00EB4C28" w:rsidRPr="000E21A8" w14:paraId="61DBDB2C" w14:textId="6E61E589" w:rsidTr="00670226">
        <w:trPr>
          <w:trHeight w:val="1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pct"/>
            <w:vAlign w:val="center"/>
          </w:tcPr>
          <w:p w14:paraId="51D8EBA9" w14:textId="22275371" w:rsidR="003668FC" w:rsidRPr="00222C5A" w:rsidRDefault="003668FC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474810">
              <w:rPr>
                <w:lang w:val="es-ES"/>
              </w:rPr>
              <w:t>Valor de las líneas de pobreza extrema y pobreza</w:t>
            </w:r>
          </w:p>
        </w:tc>
        <w:tc>
          <w:tcPr>
            <w:tcW w:w="813" w:type="pct"/>
            <w:gridSpan w:val="2"/>
            <w:vAlign w:val="center"/>
          </w:tcPr>
          <w:p w14:paraId="7FBB6691" w14:textId="29801EC4" w:rsidR="00EB4C28" w:rsidRPr="00EB4C28" w:rsidRDefault="00EB4C28" w:rsidP="00AF790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 w:rsidRPr="00E8602E">
              <w:rPr>
                <w:rFonts w:ascii="Calibri" w:hAnsi="Calibri" w:cs="Calibri"/>
                <w:noProof/>
                <w:color w:val="FF0000"/>
                <w:sz w:val="24"/>
                <w:szCs w:val="24"/>
                <w:highlight w:val="yellow"/>
              </w:rPr>
              <w:drawing>
                <wp:anchor distT="0" distB="0" distL="114300" distR="114300" simplePos="0" relativeHeight="251847680" behindDoc="1" locked="1" layoutInCell="1" allowOverlap="0" wp14:anchorId="3BAB97B3" wp14:editId="40E77D01">
                  <wp:simplePos x="0" y="0"/>
                  <wp:positionH relativeFrom="leftMargin">
                    <wp:posOffset>213360</wp:posOffset>
                  </wp:positionH>
                  <wp:positionV relativeFrom="page">
                    <wp:posOffset>153035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12" name="Graphic 12" descr="Bar graph with upward trend with solid fill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Bar graph with upward trend with solid fill">
                            <a:hlinkClick r:id="rId20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2" w:type="pct"/>
            <w:vAlign w:val="center"/>
          </w:tcPr>
          <w:p w14:paraId="0DF6922B" w14:textId="1BDF5832" w:rsidR="00EB4C28" w:rsidRPr="00EB4C28" w:rsidRDefault="00EB4C28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851776" behindDoc="1" locked="0" layoutInCell="1" allowOverlap="1" wp14:anchorId="62472D03" wp14:editId="7A754B45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83185</wp:posOffset>
                  </wp:positionV>
                  <wp:extent cx="586105" cy="586105"/>
                  <wp:effectExtent l="0" t="0" r="0" b="0"/>
                  <wp:wrapTight wrapText="bothSides">
                    <wp:wrapPolygon edited="0">
                      <wp:start x="6319" y="702"/>
                      <wp:lineTo x="2808" y="4914"/>
                      <wp:lineTo x="702" y="9127"/>
                      <wp:lineTo x="702" y="13339"/>
                      <wp:lineTo x="7021" y="20360"/>
                      <wp:lineTo x="14743" y="20360"/>
                      <wp:lineTo x="15445" y="18956"/>
                      <wp:lineTo x="20360" y="13339"/>
                      <wp:lineTo x="20360" y="9829"/>
                      <wp:lineTo x="17551" y="3510"/>
                      <wp:lineTo x="14041" y="702"/>
                      <wp:lineTo x="6319" y="702"/>
                    </wp:wrapPolygon>
                  </wp:wrapTight>
                  <wp:docPr id="14" name="Graphic 14" descr="Earth globe: Americas with solid fill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4" descr="Earth globe: Americas with solid fill">
                            <a:hlinkClick r:id="rId21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58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8" w:type="pct"/>
            <w:vAlign w:val="center"/>
          </w:tcPr>
          <w:p w14:paraId="547FAA40" w14:textId="761353C5" w:rsidR="00EB4C28" w:rsidRPr="00EB4C28" w:rsidRDefault="00EB4C28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855872" behindDoc="0" locked="0" layoutInCell="1" allowOverlap="1" wp14:anchorId="40B34DC4" wp14:editId="0C207C26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84455</wp:posOffset>
                  </wp:positionV>
                  <wp:extent cx="568960" cy="568960"/>
                  <wp:effectExtent l="0" t="0" r="0" b="2540"/>
                  <wp:wrapNone/>
                  <wp:docPr id="13" name="Graphic 13" descr="List outline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13" descr="List outline">
                            <a:hlinkClick r:id="rId23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" cy="56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A2CE58" w14:textId="77777777" w:rsidR="00EB4C28" w:rsidRPr="00EB4C28" w:rsidRDefault="00EB4C28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</w:p>
        </w:tc>
        <w:tc>
          <w:tcPr>
            <w:tcW w:w="839" w:type="pct"/>
            <w:vAlign w:val="center"/>
          </w:tcPr>
          <w:p w14:paraId="0EE4D779" w14:textId="5E81A62C" w:rsidR="00EB4C28" w:rsidRPr="004D47C8" w:rsidRDefault="002710E0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7738B365">
                <v:shape id="_x0000_s2101" type="#_x0000_t75" href="https://api-cepalstat.cepal.org/cepalstat/api/v1/indicator/3333/data?&amp;lang=es&amp;format=excel&amp;in=1" style="position:absolute;left:0;text-align:left;margin-left:-3.5pt;margin-top:-17.9pt;width:92.15pt;height:58.35pt;z-index:-250905600;mso-position-horizontal-relative:text;mso-position-vertical-relative:text;mso-width-relative:page;mso-height-relative:page" wrapcoords="7656 864 6015 3024 6015 7776 7382 7776 7382 9504 13124 9504 12851 864 7656 864" o:button="t">
                  <v:fill o:detectmouseclick="t"/>
                  <v:imagedata r:id="rId24" o:title=""/>
                  <w10:wrap type="through"/>
                </v:shape>
                <o:OLEObject Type="Embed" ProgID="Excel.Sheet.12" ShapeID="_x0000_s2101" DrawAspect="Icon" ObjectID="_1826105882" r:id="rId25"/>
              </w:object>
            </w:r>
          </w:p>
        </w:tc>
      </w:tr>
      <w:tr w:rsidR="00AC0EB3" w:rsidRPr="000E21A8" w14:paraId="5B756B9B" w14:textId="386D740C" w:rsidTr="00670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pct"/>
            <w:vAlign w:val="center"/>
          </w:tcPr>
          <w:p w14:paraId="185B2186" w14:textId="30E4E925" w:rsidR="00EB4C28" w:rsidRPr="003668FC" w:rsidRDefault="003668FC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3668FC">
              <w:rPr>
                <w:lang w:val="es-ES"/>
              </w:rPr>
              <w:t>Población en situación de pobreza extrema y pobreza, por nivel educativo máximo alcanzado, sexo y área</w:t>
            </w:r>
          </w:p>
        </w:tc>
        <w:tc>
          <w:tcPr>
            <w:tcW w:w="813" w:type="pct"/>
            <w:gridSpan w:val="2"/>
            <w:vAlign w:val="center"/>
          </w:tcPr>
          <w:p w14:paraId="5AE2280A" w14:textId="0BB36B14" w:rsidR="00EB4C28" w:rsidRPr="00EB4C28" w:rsidRDefault="00EB4C28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848704" behindDoc="0" locked="1" layoutInCell="1" allowOverlap="0" wp14:anchorId="7D1F9E53" wp14:editId="3B311BD5">
                  <wp:simplePos x="0" y="0"/>
                  <wp:positionH relativeFrom="column">
                    <wp:posOffset>267970</wp:posOffset>
                  </wp:positionH>
                  <wp:positionV relativeFrom="page">
                    <wp:posOffset>93345</wp:posOffset>
                  </wp:positionV>
                  <wp:extent cx="566420" cy="566420"/>
                  <wp:effectExtent l="0" t="0" r="0" b="0"/>
                  <wp:wrapNone/>
                  <wp:docPr id="15" name="Graphic 15" descr="Bar graph with upward trend with solid fill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phic 15" descr="Bar graph with upward trend with solid fill">
                            <a:hlinkClick r:id="rId26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420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2" w:type="pct"/>
            <w:vAlign w:val="center"/>
          </w:tcPr>
          <w:p w14:paraId="36952760" w14:textId="312EEFB8" w:rsidR="00EB4C28" w:rsidRPr="00EB4C28" w:rsidRDefault="00EB4C28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457200" distB="457200" distL="114300" distR="114300" simplePos="0" relativeHeight="251852800" behindDoc="0" locked="1" layoutInCell="1" allowOverlap="0" wp14:anchorId="70AF44ED" wp14:editId="00D58EA1">
                  <wp:simplePos x="0" y="0"/>
                  <wp:positionH relativeFrom="leftMargin">
                    <wp:posOffset>340360</wp:posOffset>
                  </wp:positionH>
                  <wp:positionV relativeFrom="page">
                    <wp:posOffset>240665</wp:posOffset>
                  </wp:positionV>
                  <wp:extent cx="612140" cy="612140"/>
                  <wp:effectExtent l="0" t="0" r="0" b="0"/>
                  <wp:wrapNone/>
                  <wp:docPr id="17" name="Graphic 17" descr="Earth globe: Americas with solid fill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Earth globe: Americas with solid fill">
                            <a:hlinkClick r:id="rId27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8" w:type="pct"/>
            <w:vAlign w:val="center"/>
          </w:tcPr>
          <w:p w14:paraId="3D4269F7" w14:textId="5A53E602" w:rsidR="00EB4C28" w:rsidRPr="00EB4C28" w:rsidRDefault="00EB4C28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856896" behindDoc="0" locked="1" layoutInCell="1" allowOverlap="0" wp14:anchorId="5FABBB3C" wp14:editId="1D916AE2">
                  <wp:simplePos x="0" y="0"/>
                  <wp:positionH relativeFrom="column">
                    <wp:posOffset>255270</wp:posOffset>
                  </wp:positionH>
                  <wp:positionV relativeFrom="page">
                    <wp:posOffset>-2540</wp:posOffset>
                  </wp:positionV>
                  <wp:extent cx="548640" cy="548640"/>
                  <wp:effectExtent l="0" t="0" r="0" b="3810"/>
                  <wp:wrapNone/>
                  <wp:docPr id="16" name="Graphic 16" descr="List outline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6" descr="List outline">
                            <a:hlinkClick r:id="rId28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9" w:type="pct"/>
            <w:vAlign w:val="center"/>
          </w:tcPr>
          <w:p w14:paraId="175F181A" w14:textId="45A9B10C" w:rsidR="00EB4C28" w:rsidRPr="0060036E" w:rsidRDefault="002710E0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bookmarkStart w:id="0" w:name="_Hlt106281637"/>
            <w:bookmarkStart w:id="1" w:name="_Hlt106281638"/>
            <w:bookmarkEnd w:id="0"/>
            <w:bookmarkEnd w:id="1"/>
            <w:r>
              <w:rPr>
                <w:noProof/>
              </w:rPr>
              <w:object w:dxaOrig="1440" w:dyaOrig="1440" w14:anchorId="37E8E5B4">
                <v:shape id="_x0000_s2100" type="#_x0000_t75" href="https://api-cepalstat.cepal.org/cepalstat/api/v1/indicator/3349/data?&amp;lang=es&amp;format=excel&amp;in=1" style="position:absolute;left:0;text-align:left;margin-left:-53.2pt;margin-top:-.05pt;width:90pt;height:58.15pt;z-index:-250907648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30" o:title=""/>
                  <w10:wrap type="through"/>
                </v:shape>
                <o:OLEObject Type="Embed" ProgID="Excel.Sheet.12" ShapeID="_x0000_s2100" DrawAspect="Icon" ObjectID="_1826105883" r:id="rId31"/>
              </w:object>
            </w:r>
          </w:p>
        </w:tc>
      </w:tr>
      <w:tr w:rsidR="00EB4C28" w:rsidRPr="000E21A8" w14:paraId="1401A73A" w14:textId="77777777" w:rsidTr="00670226">
        <w:trPr>
          <w:trHeight w:val="1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pct"/>
            <w:vAlign w:val="center"/>
          </w:tcPr>
          <w:p w14:paraId="5D95099D" w14:textId="756B2A7E" w:rsidR="00EB4C28" w:rsidRPr="003668FC" w:rsidRDefault="003668FC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3668FC">
              <w:rPr>
                <w:lang w:val="es-ES"/>
              </w:rPr>
              <w:t>Índice de feminidad de la pobreza extrema y de la pobreza, por área</w:t>
            </w:r>
          </w:p>
        </w:tc>
        <w:tc>
          <w:tcPr>
            <w:tcW w:w="813" w:type="pct"/>
            <w:gridSpan w:val="2"/>
            <w:vAlign w:val="center"/>
          </w:tcPr>
          <w:p w14:paraId="402B1C83" w14:textId="332EBED6" w:rsidR="00EB4C28" w:rsidRPr="00964F1C" w:rsidRDefault="00EB4C28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849728" behindDoc="1" locked="1" layoutInCell="1" allowOverlap="0" wp14:anchorId="235BE61F" wp14:editId="77555693">
                  <wp:simplePos x="0" y="0"/>
                  <wp:positionH relativeFrom="leftMargin">
                    <wp:posOffset>270510</wp:posOffset>
                  </wp:positionH>
                  <wp:positionV relativeFrom="line">
                    <wp:posOffset>65405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18" name="Graphic 18" descr="Bar graph with upward trend with solid fill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Bar graph with upward trend with solid fill">
                            <a:hlinkClick r:id="rId32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2" w:type="pct"/>
            <w:vAlign w:val="center"/>
          </w:tcPr>
          <w:p w14:paraId="10D5E96A" w14:textId="68734738" w:rsidR="00EB4C28" w:rsidRPr="00964F1C" w:rsidRDefault="00EB4C28" w:rsidP="00AF790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853824" behindDoc="1" locked="1" layoutInCell="1" allowOverlap="0" wp14:anchorId="0B752037" wp14:editId="1BCD7402">
                  <wp:simplePos x="0" y="0"/>
                  <wp:positionH relativeFrom="leftMargin">
                    <wp:posOffset>405765</wp:posOffset>
                  </wp:positionH>
                  <wp:positionV relativeFrom="page">
                    <wp:posOffset>40005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20" name="Graphic 20" descr="Earth globe: Americas with solid fill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phic 20" descr="Earth globe: Americas with solid fill">
                            <a:hlinkClick r:id="rId33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8" w:type="pct"/>
            <w:vAlign w:val="center"/>
          </w:tcPr>
          <w:p w14:paraId="596CDB95" w14:textId="1B9E2FFE" w:rsidR="00EB4C28" w:rsidRPr="00964F1C" w:rsidRDefault="00EB4C28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857920" behindDoc="1" locked="1" layoutInCell="1" allowOverlap="0" wp14:anchorId="1EA3EC7B" wp14:editId="7FFB0814">
                  <wp:simplePos x="0" y="0"/>
                  <wp:positionH relativeFrom="leftMargin">
                    <wp:posOffset>297180</wp:posOffset>
                  </wp:positionH>
                  <wp:positionV relativeFrom="page">
                    <wp:posOffset>53340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19" name="Graphic 19" descr="List outline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List outline">
                            <a:hlinkClick r:id="rId3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9" w:type="pct"/>
            <w:vAlign w:val="center"/>
          </w:tcPr>
          <w:p w14:paraId="5DCA382A" w14:textId="4F8B5148" w:rsidR="00EB4C28" w:rsidRPr="0060036E" w:rsidRDefault="002710E0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1715C082">
                <v:shape id="_x0000_s2099" type="#_x0000_t75" href="https://api-cepalstat.cepal.org/cepalstat/api/v1/indicator/3330/data?&amp;lang=es&amp;format=excel&amp;in=1" style="position:absolute;left:0;text-align:left;margin-left:-3.5pt;margin-top:-6.85pt;width:90pt;height:58.15pt;z-index:-250909696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36" o:title=""/>
                  <w10:wrap type="through"/>
                </v:shape>
                <o:OLEObject Type="Embed" ProgID="Excel.Sheet.12" ShapeID="_x0000_s2099" DrawAspect="Icon" ObjectID="_1826105884" r:id="rId37"/>
              </w:object>
            </w:r>
          </w:p>
        </w:tc>
      </w:tr>
      <w:tr w:rsidR="00AC0EB3" w:rsidRPr="000E21A8" w14:paraId="76478BC6" w14:textId="77777777" w:rsidTr="00670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pct"/>
            <w:vAlign w:val="center"/>
          </w:tcPr>
          <w:p w14:paraId="71D3A9BE" w14:textId="6A6B7A6F" w:rsidR="00EB4C28" w:rsidRPr="003668FC" w:rsidRDefault="0078292A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AC0EB3">
              <w:rPr>
                <w:lang w:val="es-ES"/>
              </w:rPr>
              <w:br w:type="page"/>
            </w:r>
            <w:r w:rsidR="003668FC" w:rsidRPr="003668FC">
              <w:rPr>
                <w:lang w:val="es-ES"/>
              </w:rPr>
              <w:t>Población en situación de pobreza extrema y pobreza, por grupo de edad, sexo y área</w:t>
            </w:r>
          </w:p>
        </w:tc>
        <w:tc>
          <w:tcPr>
            <w:tcW w:w="813" w:type="pct"/>
            <w:gridSpan w:val="2"/>
            <w:vAlign w:val="center"/>
          </w:tcPr>
          <w:p w14:paraId="0CF901CE" w14:textId="6E7780CD" w:rsidR="00EB4C28" w:rsidRPr="0078292A" w:rsidRDefault="00EB4C28" w:rsidP="00AF7900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941888" behindDoc="1" locked="1" layoutInCell="1" allowOverlap="0" wp14:anchorId="3BF31676" wp14:editId="107971E4">
                  <wp:simplePos x="0" y="0"/>
                  <wp:positionH relativeFrom="leftMargin">
                    <wp:posOffset>193040</wp:posOffset>
                  </wp:positionH>
                  <wp:positionV relativeFrom="page">
                    <wp:posOffset>179070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21" name="Graphic 21" descr="Bar graph with upward trend with solid fill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Bar graph with upward trend with solid fill">
                            <a:hlinkClick r:id="rId38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2" w:type="pct"/>
            <w:vAlign w:val="center"/>
          </w:tcPr>
          <w:p w14:paraId="1C60080F" w14:textId="79951C80" w:rsidR="00EB4C28" w:rsidRPr="0078292A" w:rsidRDefault="00EB4C28" w:rsidP="00AF7900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943936" behindDoc="1" locked="1" layoutInCell="1" allowOverlap="0" wp14:anchorId="1F5463CF" wp14:editId="33E82913">
                  <wp:simplePos x="0" y="0"/>
                  <wp:positionH relativeFrom="leftMargin">
                    <wp:posOffset>337820</wp:posOffset>
                  </wp:positionH>
                  <wp:positionV relativeFrom="page">
                    <wp:posOffset>78740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23" name="Graphic 23" descr="Earth globe: Americas with solid fill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phic 23" descr="Earth globe: Americas with solid fill">
                            <a:hlinkClick r:id="rId39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8" w:type="pct"/>
            <w:vAlign w:val="center"/>
          </w:tcPr>
          <w:p w14:paraId="2D7B8F42" w14:textId="074D722A" w:rsidR="00EB4C28" w:rsidRPr="0078292A" w:rsidRDefault="00EB4C28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945984" behindDoc="1" locked="1" layoutInCell="1" allowOverlap="0" wp14:anchorId="41215C25" wp14:editId="3FB224B2">
                  <wp:simplePos x="0" y="0"/>
                  <wp:positionH relativeFrom="leftMargin">
                    <wp:posOffset>339090</wp:posOffset>
                  </wp:positionH>
                  <wp:positionV relativeFrom="page">
                    <wp:posOffset>46355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22" name="Graphic 22" descr="List outline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phic 22" descr="List outline">
                            <a:hlinkClick r:id="rId40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9" w:type="pct"/>
            <w:vAlign w:val="center"/>
          </w:tcPr>
          <w:p w14:paraId="7325F8D2" w14:textId="1F77A40C" w:rsidR="00EB4C28" w:rsidRPr="004D47C8" w:rsidRDefault="002710E0" w:rsidP="00A43F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24"/>
                <w:szCs w:val="24"/>
                <w:lang w:val="es-ES"/>
              </w:rPr>
            </w:pPr>
            <w:r>
              <w:rPr>
                <w:noProof/>
              </w:rPr>
              <w:object w:dxaOrig="1440" w:dyaOrig="1440" w14:anchorId="654BF36C">
                <v:shape id="_x0000_s2098" type="#_x0000_t75" href="https://api-cepalstat.cepal.org/cepalstat/api/v1/indicator/3341/data?&amp;lang=es&amp;format=excel&amp;in=1" style="position:absolute;margin-left:-63pt;margin-top:-1pt;width:81.8pt;height:52.85pt;z-index:-250911744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41" o:title=""/>
                  <w10:wrap type="through"/>
                </v:shape>
                <o:OLEObject Type="Embed" ProgID="Excel.Sheet.12" ShapeID="_x0000_s2098" DrawAspect="Icon" ObjectID="_1826105885" r:id="rId42"/>
              </w:object>
            </w:r>
          </w:p>
        </w:tc>
      </w:tr>
      <w:tr w:rsidR="00AC0EB3" w:rsidRPr="000E21A8" w14:paraId="1B6EBE03" w14:textId="77777777" w:rsidTr="00670226">
        <w:trPr>
          <w:trHeight w:val="16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pct"/>
            <w:shd w:val="clear" w:color="auto" w:fill="FFFFFF" w:themeFill="background1"/>
            <w:vAlign w:val="center"/>
          </w:tcPr>
          <w:p w14:paraId="090DAA50" w14:textId="21E8614B" w:rsidR="00EB4C28" w:rsidRPr="003668FC" w:rsidRDefault="003668FC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3668FC">
              <w:rPr>
                <w:lang w:val="es-ES"/>
              </w:rPr>
              <w:lastRenderedPageBreak/>
              <w:t>Población en situación de pobreza extrema y pobreza, por autoidentificación étnico-racial, sexo y área</w:t>
            </w:r>
          </w:p>
        </w:tc>
        <w:tc>
          <w:tcPr>
            <w:tcW w:w="805" w:type="pct"/>
            <w:shd w:val="clear" w:color="auto" w:fill="FFFFFF" w:themeFill="background1"/>
            <w:vAlign w:val="center"/>
          </w:tcPr>
          <w:p w14:paraId="363F1D14" w14:textId="6D1CE6DE" w:rsidR="00EB4C28" w:rsidRDefault="00EB4C28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942912" behindDoc="1" locked="1" layoutInCell="1" allowOverlap="0" wp14:anchorId="08D1C96A" wp14:editId="09F60964">
                  <wp:simplePos x="0" y="0"/>
                  <wp:positionH relativeFrom="leftMargin">
                    <wp:posOffset>299720</wp:posOffset>
                  </wp:positionH>
                  <wp:positionV relativeFrom="page">
                    <wp:posOffset>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24" name="Graphic 24" descr="Bar graph with upward trend with solid fill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phic 24" descr="Bar graph with upward trend with solid fill">
                            <a:hlinkClick r:id="rId43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0" w:type="pct"/>
            <w:gridSpan w:val="2"/>
            <w:shd w:val="clear" w:color="auto" w:fill="FFFFFF" w:themeFill="background1"/>
            <w:vAlign w:val="center"/>
          </w:tcPr>
          <w:p w14:paraId="4D798087" w14:textId="2F9F658E" w:rsidR="00EB4C28" w:rsidRDefault="00EB4C28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944960" behindDoc="1" locked="1" layoutInCell="1" allowOverlap="0" wp14:anchorId="1107C6AA" wp14:editId="12C314AA">
                  <wp:simplePos x="0" y="0"/>
                  <wp:positionH relativeFrom="leftMargin">
                    <wp:posOffset>338455</wp:posOffset>
                  </wp:positionH>
                  <wp:positionV relativeFrom="page">
                    <wp:posOffset>105410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26" name="Graphic 26" descr="Earth globe: Americas with solid fill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phic 26" descr="Earth globe: Americas with solid fill">
                            <a:hlinkClick r:id="rId44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14:paraId="7271EF54" w14:textId="749F2371" w:rsidR="00EB4C28" w:rsidRDefault="00EB4C28" w:rsidP="00AF7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947008" behindDoc="1" locked="1" layoutInCell="1" allowOverlap="0" wp14:anchorId="2E868535" wp14:editId="5B2062DB">
                  <wp:simplePos x="0" y="0"/>
                  <wp:positionH relativeFrom="leftMargin">
                    <wp:posOffset>337185</wp:posOffset>
                  </wp:positionH>
                  <wp:positionV relativeFrom="page">
                    <wp:posOffset>6350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25" name="Graphic 25" descr="List outline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phic 25" descr="List outline">
                            <a:hlinkClick r:id="rId4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9" w:type="pct"/>
            <w:shd w:val="clear" w:color="auto" w:fill="FFFFFF" w:themeFill="background1"/>
            <w:vAlign w:val="center"/>
          </w:tcPr>
          <w:p w14:paraId="09F4067F" w14:textId="3CA3D7EB" w:rsidR="00EB4C28" w:rsidRPr="00AF7900" w:rsidRDefault="002710E0" w:rsidP="00AF790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5F6C055D">
                <v:shape id="_x0000_s2097" type="#_x0000_t75" href="https://api-cepalstat.cepal.org/cepalstat/api/v1/indicator/3342/data?&amp;lang=es&amp;format=excel&amp;in=1" style="position:absolute;margin-left:4.8pt;margin-top:-8.45pt;width:90pt;height:58.15pt;z-index:-250913792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46" o:title=""/>
                  <w10:wrap type="through"/>
                </v:shape>
                <o:OLEObject Type="Embed" ProgID="Excel.Sheet.12" ShapeID="_x0000_s2097" DrawAspect="Icon" ObjectID="_1826105886" r:id="rId47"/>
              </w:object>
            </w:r>
          </w:p>
        </w:tc>
      </w:tr>
      <w:tr w:rsidR="00AC0EB3" w:rsidRPr="000E21A8" w14:paraId="41BD904A" w14:textId="77777777" w:rsidTr="00670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pct"/>
            <w:vAlign w:val="center"/>
          </w:tcPr>
          <w:p w14:paraId="63F98188" w14:textId="581D9056" w:rsidR="0032563B" w:rsidRPr="006633E2" w:rsidRDefault="006633E2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474810">
              <w:rPr>
                <w:lang w:val="es-ES"/>
              </w:rPr>
              <w:t>Población en situación de pobreza, por división administrativa mayor</w:t>
            </w:r>
          </w:p>
        </w:tc>
        <w:tc>
          <w:tcPr>
            <w:tcW w:w="805" w:type="pct"/>
            <w:vAlign w:val="center"/>
          </w:tcPr>
          <w:p w14:paraId="75EB25E1" w14:textId="7810F985" w:rsidR="0032563B" w:rsidRPr="0032563B" w:rsidRDefault="0032563B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47392" behindDoc="1" locked="1" layoutInCell="1" allowOverlap="0" wp14:anchorId="2CC94811" wp14:editId="198B483F">
                  <wp:simplePos x="0" y="0"/>
                  <wp:positionH relativeFrom="leftMargin">
                    <wp:posOffset>299720</wp:posOffset>
                  </wp:positionH>
                  <wp:positionV relativeFrom="page">
                    <wp:posOffset>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685012390" name="Graphic 685012390" descr="Bar graph with upward trend with solid fill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012390" name="Graphic 685012390" descr="Bar graph with upward trend with solid fill">
                            <a:hlinkClick r:id="rId48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0" w:type="pct"/>
            <w:gridSpan w:val="2"/>
            <w:vAlign w:val="center"/>
          </w:tcPr>
          <w:p w14:paraId="59192305" w14:textId="77896628" w:rsidR="0032563B" w:rsidRDefault="0032563B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48416" behindDoc="1" locked="1" layoutInCell="1" allowOverlap="0" wp14:anchorId="6D210610" wp14:editId="60FC8A2F">
                  <wp:simplePos x="0" y="0"/>
                  <wp:positionH relativeFrom="leftMargin">
                    <wp:posOffset>338455</wp:posOffset>
                  </wp:positionH>
                  <wp:positionV relativeFrom="page">
                    <wp:posOffset>105410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582620724" name="Graphic 582620724" descr="Earth globe: Americas with solid fill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620724" name="Graphic 582620724" descr="Earth globe: Americas with solid fill">
                            <a:hlinkClick r:id="rId49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8" w:type="pct"/>
            <w:vAlign w:val="center"/>
          </w:tcPr>
          <w:p w14:paraId="34616171" w14:textId="7EB870C7" w:rsidR="0032563B" w:rsidRPr="0032563B" w:rsidRDefault="0032563B" w:rsidP="00AF7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49440" behindDoc="1" locked="1" layoutInCell="1" allowOverlap="0" wp14:anchorId="4FC12CE1" wp14:editId="36719CB3">
                  <wp:simplePos x="0" y="0"/>
                  <wp:positionH relativeFrom="leftMargin">
                    <wp:posOffset>337185</wp:posOffset>
                  </wp:positionH>
                  <wp:positionV relativeFrom="page">
                    <wp:posOffset>6350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2061134996" name="Graphic 2061134996" descr="List outline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134996" name="Graphic 2061134996" descr="List outline">
                            <a:hlinkClick r:id="rId50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9" w:type="pct"/>
            <w:vAlign w:val="center"/>
          </w:tcPr>
          <w:p w14:paraId="16E3F1BD" w14:textId="04CB801A" w:rsidR="0032563B" w:rsidRDefault="002710E0" w:rsidP="00AF7900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2C68BB8B">
                <v:shape id="_x0000_s2096" type="#_x0000_t75" href="https://api-cepalstat.cepal.org/cepalstat/api/v1/indicator/4672/data?&amp;lang=es&amp;format=excel&amp;in=1" style="position:absolute;left:0;text-align:left;margin-left:4.35pt;margin-top:-1.5pt;width:90pt;height:58.15pt;z-index:-250915840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51" o:title=""/>
                  <w10:wrap type="through"/>
                </v:shape>
                <o:OLEObject Type="Embed" ProgID="Excel.Sheet.12" ShapeID="_x0000_s2096" DrawAspect="Icon" ObjectID="_1826105887" r:id="rId52"/>
              </w:object>
            </w:r>
          </w:p>
        </w:tc>
      </w:tr>
      <w:tr w:rsidR="00AC0EB3" w:rsidRPr="000E21A8" w14:paraId="58CB049C" w14:textId="77777777" w:rsidTr="00670226">
        <w:trPr>
          <w:trHeight w:val="1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pct"/>
            <w:shd w:val="clear" w:color="auto" w:fill="FFFFFF" w:themeFill="background1"/>
            <w:vAlign w:val="center"/>
          </w:tcPr>
          <w:p w14:paraId="30B68CE8" w14:textId="28276F4D" w:rsidR="0032563B" w:rsidRPr="000078D0" w:rsidRDefault="000078D0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474810">
              <w:rPr>
                <w:lang w:val="es-ES"/>
              </w:rPr>
              <w:t>Población en situación de pobreza extrema, por división administrativa mayor</w:t>
            </w:r>
          </w:p>
        </w:tc>
        <w:tc>
          <w:tcPr>
            <w:tcW w:w="805" w:type="pct"/>
            <w:shd w:val="clear" w:color="auto" w:fill="FFFFFF" w:themeFill="background1"/>
            <w:vAlign w:val="center"/>
          </w:tcPr>
          <w:p w14:paraId="66486F7A" w14:textId="7DCFF417" w:rsidR="0032563B" w:rsidRPr="0032563B" w:rsidRDefault="000078D0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55584" behindDoc="1" locked="1" layoutInCell="1" allowOverlap="0" wp14:anchorId="2DD40480" wp14:editId="5D658681">
                  <wp:simplePos x="0" y="0"/>
                  <wp:positionH relativeFrom="leftMargin">
                    <wp:posOffset>293370</wp:posOffset>
                  </wp:positionH>
                  <wp:positionV relativeFrom="page">
                    <wp:posOffset>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861961750" name="Graphic 861961750" descr="Bar graph with upward trend with solid fill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961750" name="Graphic 861961750" descr="Bar graph with upward trend with solid fill">
                            <a:hlinkClick r:id="rId53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0" w:type="pct"/>
            <w:gridSpan w:val="2"/>
            <w:shd w:val="clear" w:color="auto" w:fill="FFFFFF" w:themeFill="background1"/>
            <w:vAlign w:val="center"/>
          </w:tcPr>
          <w:p w14:paraId="03E99B4D" w14:textId="1CDDDB42" w:rsidR="0032563B" w:rsidRDefault="0032563B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52512" behindDoc="1" locked="1" layoutInCell="1" allowOverlap="0" wp14:anchorId="0631403C" wp14:editId="534E1167">
                  <wp:simplePos x="0" y="0"/>
                  <wp:positionH relativeFrom="leftMargin">
                    <wp:posOffset>338455</wp:posOffset>
                  </wp:positionH>
                  <wp:positionV relativeFrom="page">
                    <wp:posOffset>105410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836847127" name="Graphic 836847127" descr="Earth globe: Americas with solid fill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847127" name="Graphic 836847127" descr="Earth globe: Americas with solid fill">
                            <a:hlinkClick r:id="rId54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14:paraId="33F795BE" w14:textId="1F359077" w:rsidR="0032563B" w:rsidRPr="0032563B" w:rsidRDefault="0032563B" w:rsidP="00AF7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53536" behindDoc="1" locked="1" layoutInCell="1" allowOverlap="0" wp14:anchorId="0A8DDFD6" wp14:editId="078D73BF">
                  <wp:simplePos x="0" y="0"/>
                  <wp:positionH relativeFrom="leftMargin">
                    <wp:posOffset>337185</wp:posOffset>
                  </wp:positionH>
                  <wp:positionV relativeFrom="page">
                    <wp:posOffset>6350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588398835" name="Graphic 588398835" descr="List outline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398835" name="Graphic 588398835" descr="List outline">
                            <a:hlinkClick r:id="rId5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9" w:type="pct"/>
            <w:shd w:val="clear" w:color="auto" w:fill="FFFFFF" w:themeFill="background1"/>
            <w:vAlign w:val="center"/>
          </w:tcPr>
          <w:p w14:paraId="3C38596A" w14:textId="64F3F986" w:rsidR="0032563B" w:rsidRDefault="002710E0" w:rsidP="00AF790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55C67C74">
                <v:shape id="_x0000_s2095" type="#_x0000_t75" href="https://api-cepalstat.cepal.org/cepalstat/api/v1/indicator/4674/data?&amp;lang=es&amp;format=excel&amp;in=1" style="position:absolute;left:0;text-align:left;margin-left:8.1pt;margin-top:-7.95pt;width:90pt;height:58.15pt;z-index:-250917888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56" o:title=""/>
                  <w10:wrap type="through"/>
                </v:shape>
                <o:OLEObject Type="Embed" ProgID="Excel.Sheet.12" ShapeID="_x0000_s2095" DrawAspect="Icon" ObjectID="_1826105888" r:id="rId57"/>
              </w:object>
            </w:r>
          </w:p>
        </w:tc>
      </w:tr>
    </w:tbl>
    <w:p w14:paraId="53FA8C9F" w14:textId="77777777" w:rsidR="00ED7810" w:rsidRDefault="00ED7810">
      <w:pPr>
        <w:rPr>
          <w:lang w:val="es-419"/>
        </w:rPr>
      </w:pPr>
    </w:p>
    <w:p w14:paraId="0FC0BCB2" w14:textId="4DA58153" w:rsidR="00090DDD" w:rsidRDefault="00090DDD">
      <w:pPr>
        <w:rPr>
          <w:lang w:val="es-419"/>
        </w:rPr>
      </w:pPr>
      <w:r>
        <w:rPr>
          <w:lang w:val="es-419"/>
        </w:rPr>
        <w:br w:type="page"/>
      </w:r>
    </w:p>
    <w:p w14:paraId="615F3719" w14:textId="77777777" w:rsidR="005528F2" w:rsidRPr="00EB4C28" w:rsidRDefault="005528F2">
      <w:pPr>
        <w:rPr>
          <w:lang w:val="es-419"/>
        </w:rPr>
      </w:pPr>
    </w:p>
    <w:tbl>
      <w:tblPr>
        <w:tblStyle w:val="ListTable6Colorful-Accent1"/>
        <w:tblW w:w="50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Personal information table"/>
      </w:tblPr>
      <w:tblGrid>
        <w:gridCol w:w="4679"/>
        <w:gridCol w:w="2131"/>
        <w:gridCol w:w="2006"/>
        <w:gridCol w:w="1964"/>
        <w:gridCol w:w="2261"/>
      </w:tblGrid>
      <w:tr w:rsidR="00ED7810" w:rsidRPr="00222C5A" w14:paraId="7380C02A" w14:textId="6549512A" w:rsidTr="00AC0E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pct"/>
            <w:vAlign w:val="center"/>
          </w:tcPr>
          <w:p w14:paraId="08788F61" w14:textId="0A884921" w:rsidR="00ED7810" w:rsidRDefault="00ED7810" w:rsidP="00ED7810">
            <w:pPr>
              <w:spacing w:before="100" w:beforeAutospacing="1" w:after="100" w:afterAutospacing="1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lang w:val="es-CL"/>
              </w:rPr>
              <w:br w:type="page"/>
            </w:r>
            <w:r w:rsidRPr="00222C5A">
              <w:rPr>
                <w:rFonts w:ascii="Calibri" w:hAnsi="Calibri" w:cs="Calibri"/>
                <w:sz w:val="24"/>
                <w:szCs w:val="24"/>
              </w:rPr>
              <w:t>Indicador</w:t>
            </w:r>
          </w:p>
        </w:tc>
        <w:tc>
          <w:tcPr>
            <w:tcW w:w="817" w:type="pct"/>
            <w:vAlign w:val="center"/>
          </w:tcPr>
          <w:p w14:paraId="142134E3" w14:textId="1A41FC23" w:rsidR="00ED7810" w:rsidRDefault="00ED7810" w:rsidP="00ED7810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Gráfico</w:t>
            </w:r>
          </w:p>
        </w:tc>
        <w:tc>
          <w:tcPr>
            <w:tcW w:w="769" w:type="pct"/>
            <w:vAlign w:val="center"/>
          </w:tcPr>
          <w:p w14:paraId="58F6A83A" w14:textId="07BBCD90" w:rsidR="00ED7810" w:rsidRDefault="00ED7810" w:rsidP="00ED7810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222C5A">
              <w:rPr>
                <w:rFonts w:ascii="Calibri" w:hAnsi="Calibri" w:cs="Calibri"/>
                <w:sz w:val="24"/>
                <w:szCs w:val="24"/>
              </w:rPr>
              <w:t>Geoportal</w:t>
            </w:r>
          </w:p>
        </w:tc>
        <w:tc>
          <w:tcPr>
            <w:tcW w:w="753" w:type="pct"/>
            <w:vAlign w:val="center"/>
          </w:tcPr>
          <w:p w14:paraId="09A0A904" w14:textId="30C42AB1" w:rsidR="00ED7810" w:rsidRPr="00222C5A" w:rsidDel="00662D75" w:rsidRDefault="00ED7810" w:rsidP="00ED7810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Generador de tablas</w:t>
            </w:r>
          </w:p>
        </w:tc>
        <w:tc>
          <w:tcPr>
            <w:tcW w:w="867" w:type="pct"/>
          </w:tcPr>
          <w:p w14:paraId="48BBAEDE" w14:textId="586C42ED" w:rsidR="00ED7810" w:rsidRPr="00222C5A" w:rsidDel="00662D75" w:rsidRDefault="00ED7810" w:rsidP="00ED7810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Descarga en formato plano</w:t>
            </w:r>
          </w:p>
        </w:tc>
      </w:tr>
      <w:tr w:rsidR="00ED7810" w:rsidRPr="000E21A8" w14:paraId="04C0C0C9" w14:textId="77777777" w:rsidTr="00AF79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pct"/>
            <w:vAlign w:val="center"/>
          </w:tcPr>
          <w:p w14:paraId="0D5B52A3" w14:textId="278F0689" w:rsidR="00ED7810" w:rsidRPr="00495535" w:rsidRDefault="00495535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495535">
              <w:rPr>
                <w:lang w:val="es-ES"/>
              </w:rPr>
              <w:t>Distribución del ingreso de los hogares, por deciles y área</w:t>
            </w:r>
          </w:p>
        </w:tc>
        <w:tc>
          <w:tcPr>
            <w:tcW w:w="817" w:type="pct"/>
            <w:vAlign w:val="center"/>
          </w:tcPr>
          <w:p w14:paraId="4C7DCC3D" w14:textId="3328FC80" w:rsidR="00ED7810" w:rsidRPr="005528F2" w:rsidRDefault="00ED7810" w:rsidP="00AF7900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34080" behindDoc="1" locked="1" layoutInCell="1" allowOverlap="0" wp14:anchorId="6E0F0805" wp14:editId="431F71AA">
                  <wp:simplePos x="0" y="0"/>
                  <wp:positionH relativeFrom="leftMargin">
                    <wp:posOffset>409575</wp:posOffset>
                  </wp:positionH>
                  <wp:positionV relativeFrom="page">
                    <wp:posOffset>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27" name="Graphic 27" descr="Bar graph with upward trend with solid fill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phic 27" descr="Bar graph with upward trend with solid fill">
                            <a:hlinkClick r:id="rId58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9" w:type="pct"/>
            <w:vAlign w:val="center"/>
          </w:tcPr>
          <w:p w14:paraId="305E61F9" w14:textId="5E8EFDBC" w:rsidR="00ED7810" w:rsidRPr="005528F2" w:rsidRDefault="00ED7810" w:rsidP="003A21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36128" behindDoc="1" locked="1" layoutInCell="1" allowOverlap="0" wp14:anchorId="2EA90EE8" wp14:editId="773EB862">
                  <wp:simplePos x="0" y="0"/>
                  <wp:positionH relativeFrom="leftMargin">
                    <wp:posOffset>265430</wp:posOffset>
                  </wp:positionH>
                  <wp:positionV relativeFrom="page">
                    <wp:posOffset>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29" name="Graphic 29" descr="Earth globe: Americas with solid fill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Graphic 29" descr="Earth globe: Americas with solid fill">
                            <a:hlinkClick r:id="rId59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pct"/>
            <w:vAlign w:val="center"/>
          </w:tcPr>
          <w:p w14:paraId="3595EF7F" w14:textId="751B1E2B" w:rsidR="00ED7810" w:rsidRPr="00AF7900" w:rsidRDefault="00ED7810" w:rsidP="00AF7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38176" behindDoc="1" locked="1" layoutInCell="1" allowOverlap="0" wp14:anchorId="51674E4B" wp14:editId="4215EC85">
                  <wp:simplePos x="0" y="0"/>
                  <wp:positionH relativeFrom="leftMargin">
                    <wp:posOffset>247650</wp:posOffset>
                  </wp:positionH>
                  <wp:positionV relativeFrom="page">
                    <wp:posOffset>161925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28" name="Graphic 28" descr="List outline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phic 28" descr="List outline">
                            <a:hlinkClick r:id="rId60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7" w:type="pct"/>
            <w:vAlign w:val="center"/>
          </w:tcPr>
          <w:p w14:paraId="4A336EAB" w14:textId="791552D6" w:rsidR="00ED7810" w:rsidRPr="005528F2" w:rsidRDefault="002710E0" w:rsidP="003A210C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  <w:r>
              <w:rPr>
                <w:noProof/>
              </w:rPr>
              <w:object w:dxaOrig="1440" w:dyaOrig="1440" w14:anchorId="3B8AB9A4">
                <v:shape id="_x0000_s2094" type="#_x0000_t75" href="https://api-cepalstat.cepal.org/cepalstat/api/v1/indicator/3390/data?&amp;lang=es&amp;format=excel&amp;in=1" style="position:absolute;margin-left:1.45pt;margin-top:-.8pt;width:90pt;height:58.15pt;z-index:-250919936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61" o:title=""/>
                  <w10:wrap type="through"/>
                </v:shape>
                <o:OLEObject Type="Embed" ProgID="Excel.Sheet.12" ShapeID="_x0000_s2094" DrawAspect="Icon" ObjectID="_1826105889" r:id="rId62"/>
              </w:object>
            </w:r>
          </w:p>
          <w:p w14:paraId="07AA69C7" w14:textId="657CA00F" w:rsidR="00ED7810" w:rsidRPr="0060036E" w:rsidRDefault="00ED7810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</w:p>
        </w:tc>
      </w:tr>
      <w:tr w:rsidR="00ED7810" w:rsidRPr="000E21A8" w14:paraId="0DDF939C" w14:textId="77777777" w:rsidTr="00090DDD">
        <w:trPr>
          <w:trHeight w:val="1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pct"/>
            <w:vAlign w:val="center"/>
          </w:tcPr>
          <w:p w14:paraId="71B08E72" w14:textId="2E063243" w:rsidR="00C84243" w:rsidRPr="00C84243" w:rsidRDefault="00C84243" w:rsidP="003A210C">
            <w:pPr>
              <w:spacing w:before="0" w:after="0"/>
              <w:rPr>
                <w:b w:val="0"/>
                <w:bCs w:val="0"/>
                <w:lang w:val="es-ES"/>
              </w:rPr>
            </w:pPr>
            <w:r w:rsidRPr="00C84243">
              <w:rPr>
                <w:lang w:val="es-ES"/>
              </w:rPr>
              <w:t>Relación del ingreso medio entre el quintil 5 y el quintil 1</w:t>
            </w:r>
          </w:p>
        </w:tc>
        <w:tc>
          <w:tcPr>
            <w:tcW w:w="817" w:type="pct"/>
            <w:vAlign w:val="center"/>
          </w:tcPr>
          <w:p w14:paraId="589DBDFB" w14:textId="72AF2BAB" w:rsidR="00ED7810" w:rsidRPr="00964F1C" w:rsidRDefault="00ED7810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35104" behindDoc="1" locked="1" layoutInCell="1" allowOverlap="0" wp14:anchorId="452B20FA" wp14:editId="356FF07E">
                  <wp:simplePos x="0" y="0"/>
                  <wp:positionH relativeFrom="leftMargin">
                    <wp:posOffset>417830</wp:posOffset>
                  </wp:positionH>
                  <wp:positionV relativeFrom="page">
                    <wp:posOffset>48260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30" name="Graphic 30" descr="Bar graph with upward trend with solid fill">
                    <a:hlinkClick xmlns:a="http://schemas.openxmlformats.org/drawingml/2006/main" r:id="rId6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phic 30" descr="Bar graph with upward trend with solid fill">
                            <a:hlinkClick r:id="rId63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9" w:type="pct"/>
            <w:vAlign w:val="center"/>
          </w:tcPr>
          <w:p w14:paraId="7084B6FC" w14:textId="6FC187FE" w:rsidR="00ED7810" w:rsidRPr="00964F1C" w:rsidRDefault="00ED7810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37152" behindDoc="1" locked="1" layoutInCell="1" allowOverlap="0" wp14:anchorId="6E8B1541" wp14:editId="75C33C74">
                  <wp:simplePos x="0" y="0"/>
                  <wp:positionH relativeFrom="leftMargin">
                    <wp:posOffset>327660</wp:posOffset>
                  </wp:positionH>
                  <wp:positionV relativeFrom="page">
                    <wp:posOffset>85725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32" name="Graphic 32" descr="Earth globe: Americas with solid fill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Graphic 32" descr="Earth globe: Americas with solid fill">
                            <a:hlinkClick r:id="rId64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pct"/>
            <w:vAlign w:val="center"/>
          </w:tcPr>
          <w:p w14:paraId="476CA014" w14:textId="75104D22" w:rsidR="00ED7810" w:rsidRPr="00964F1C" w:rsidRDefault="00ED7810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39200" behindDoc="1" locked="1" layoutInCell="1" allowOverlap="0" wp14:anchorId="53684E3E" wp14:editId="7C6BAEDE">
                  <wp:simplePos x="0" y="0"/>
                  <wp:positionH relativeFrom="leftMargin">
                    <wp:posOffset>246380</wp:posOffset>
                  </wp:positionH>
                  <wp:positionV relativeFrom="page">
                    <wp:posOffset>176530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31" name="Graphic 31" descr="List outline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Graphic 31" descr="List outline">
                            <a:hlinkClick r:id="rId6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7" w:type="pct"/>
            <w:vAlign w:val="center"/>
          </w:tcPr>
          <w:p w14:paraId="3BEC50F9" w14:textId="0D6C0D5C" w:rsidR="00ED7810" w:rsidRPr="00964F1C" w:rsidRDefault="002710E0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noProof/>
              </w:rPr>
              <w:object w:dxaOrig="1440" w:dyaOrig="1440" w14:anchorId="5DA02F0F">
                <v:shape id="_x0000_s2093" type="#_x0000_t75" href="https://api-cepalstat.cepal.org/cepalstat/api/v1/indicator/3295/data?&amp;lang=es&amp;format=excel&amp;in=1" style="position:absolute;left:0;text-align:left;margin-left:1.2pt;margin-top:-22.05pt;width:90pt;height:58.15pt;z-index:-250921984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66" o:title=""/>
                  <w10:wrap type="through"/>
                </v:shape>
                <o:OLEObject Type="Embed" ProgID="Excel.Sheet.12" ShapeID="_x0000_s2093" DrawAspect="Icon" ObjectID="_1826105890" r:id="rId67"/>
              </w:object>
            </w:r>
          </w:p>
          <w:p w14:paraId="73C62395" w14:textId="464C65BC" w:rsidR="00ED7810" w:rsidRPr="0060036E" w:rsidRDefault="00ED7810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</w:p>
        </w:tc>
      </w:tr>
      <w:tr w:rsidR="00EB4C28" w:rsidRPr="000E21A8" w14:paraId="4E1933A4" w14:textId="77777777" w:rsidTr="00090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pct"/>
            <w:vAlign w:val="center"/>
          </w:tcPr>
          <w:p w14:paraId="6BDAF4F9" w14:textId="315E6014" w:rsidR="00EB4C28" w:rsidRPr="00C84243" w:rsidRDefault="004828E9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AC0EB3">
              <w:rPr>
                <w:lang w:val="es-ES"/>
              </w:rPr>
              <w:br w:type="page"/>
            </w:r>
            <w:r w:rsidR="00C84243" w:rsidRPr="00C84243">
              <w:rPr>
                <w:lang w:val="es-ES"/>
              </w:rPr>
              <w:t>Índice de Gini de concentración del ingreso</w:t>
            </w:r>
          </w:p>
        </w:tc>
        <w:tc>
          <w:tcPr>
            <w:tcW w:w="817" w:type="pct"/>
            <w:vAlign w:val="center"/>
          </w:tcPr>
          <w:p w14:paraId="49F4D304" w14:textId="22BB8955" w:rsidR="00EB4C28" w:rsidRPr="00EB4C28" w:rsidRDefault="00EB4C28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032000" behindDoc="1" locked="1" layoutInCell="1" allowOverlap="0" wp14:anchorId="61D998AA" wp14:editId="58F6377C">
                  <wp:simplePos x="0" y="0"/>
                  <wp:positionH relativeFrom="leftMargin">
                    <wp:posOffset>412750</wp:posOffset>
                  </wp:positionH>
                  <wp:positionV relativeFrom="page">
                    <wp:posOffset>102870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33" name="Graphic 33" descr="Bar graph with upward trend with solid fill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Graphic 33" descr="Bar graph with upward trend with solid fill">
                            <a:hlinkClick r:id="rId68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9" w:type="pct"/>
            <w:vAlign w:val="center"/>
          </w:tcPr>
          <w:p w14:paraId="49E652A8" w14:textId="489B1A22" w:rsidR="00EB4C28" w:rsidRPr="00EB4C28" w:rsidRDefault="00EB4C28" w:rsidP="003A21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24"/>
                <w:szCs w:val="24"/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036096" behindDoc="1" locked="1" layoutInCell="1" allowOverlap="0" wp14:anchorId="014672E1" wp14:editId="5DF31551">
                  <wp:simplePos x="0" y="0"/>
                  <wp:positionH relativeFrom="leftMargin">
                    <wp:posOffset>377825</wp:posOffset>
                  </wp:positionH>
                  <wp:positionV relativeFrom="page">
                    <wp:posOffset>170815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35" name="Graphic 35" descr="Earth globe: Americas with solid fill">
                    <a:hlinkClick xmlns:a="http://schemas.openxmlformats.org/drawingml/2006/main" r:id="rId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Earth globe: Americas with solid fill">
                            <a:hlinkClick r:id="rId69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pct"/>
            <w:vAlign w:val="center"/>
          </w:tcPr>
          <w:p w14:paraId="6C2A3362" w14:textId="4C4338C9" w:rsidR="00EB4C28" w:rsidRPr="00EB4C28" w:rsidRDefault="00EB4C28" w:rsidP="003A21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033024" behindDoc="1" locked="1" layoutInCell="1" allowOverlap="0" wp14:anchorId="34F5D4CC" wp14:editId="45B83B22">
                  <wp:simplePos x="0" y="0"/>
                  <wp:positionH relativeFrom="leftMargin">
                    <wp:posOffset>299720</wp:posOffset>
                  </wp:positionH>
                  <wp:positionV relativeFrom="line">
                    <wp:posOffset>157480</wp:posOffset>
                  </wp:positionV>
                  <wp:extent cx="612140" cy="601345"/>
                  <wp:effectExtent l="0" t="0" r="0" b="8255"/>
                  <wp:wrapTight wrapText="bothSides">
                    <wp:wrapPolygon edited="0">
                      <wp:start x="2689" y="0"/>
                      <wp:lineTo x="2689" y="21212"/>
                      <wp:lineTo x="18149" y="21212"/>
                      <wp:lineTo x="18149" y="0"/>
                      <wp:lineTo x="2689" y="0"/>
                    </wp:wrapPolygon>
                  </wp:wrapTight>
                  <wp:docPr id="34" name="Graphic 34" descr="List outline">
                    <a:hlinkClick xmlns:a="http://schemas.openxmlformats.org/drawingml/2006/main" r:id="rId7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Graphic 34" descr="List outline">
                            <a:hlinkClick r:id="rId70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0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7" w:type="pct"/>
            <w:vAlign w:val="center"/>
          </w:tcPr>
          <w:p w14:paraId="74E02A6F" w14:textId="1C724200" w:rsidR="00EB4C28" w:rsidRPr="004D47C8" w:rsidRDefault="002710E0" w:rsidP="00E06C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24"/>
                <w:szCs w:val="24"/>
                <w:lang w:val="es-ES"/>
              </w:rPr>
            </w:pPr>
            <w:r>
              <w:rPr>
                <w:noProof/>
              </w:rPr>
              <w:object w:dxaOrig="1440" w:dyaOrig="1440" w14:anchorId="65CEFF73">
                <v:shape id="_x0000_s2092" type="#_x0000_t75" href="https://api-cepalstat.cepal.org/cepalstat/api/v1/indicator/3289/data?&amp;lang=es&amp;format=excel&amp;in=1" style="position:absolute;left:0;text-align:left;margin-left:-49pt;margin-top:-.4pt;width:90pt;height:58.15pt;z-index:-250924032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71" o:title=""/>
                  <w10:wrap type="through"/>
                </v:shape>
                <o:OLEObject Type="Embed" ProgID="Excel.Sheet.12" ShapeID="_x0000_s2092" DrawAspect="Icon" ObjectID="_1826105891" r:id="rId72"/>
              </w:object>
            </w:r>
          </w:p>
        </w:tc>
      </w:tr>
      <w:tr w:rsidR="00EB4C28" w:rsidRPr="000E21A8" w14:paraId="007E4913" w14:textId="77777777" w:rsidTr="00AC0EB3">
        <w:trPr>
          <w:trHeight w:val="16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4" w:type="pct"/>
            <w:shd w:val="clear" w:color="auto" w:fill="FFFFFF" w:themeFill="background1"/>
            <w:vAlign w:val="center"/>
          </w:tcPr>
          <w:p w14:paraId="37DEEF66" w14:textId="1CD99D74" w:rsidR="00EB4C28" w:rsidRPr="00D04674" w:rsidRDefault="00C84243" w:rsidP="003A210C">
            <w:pPr>
              <w:spacing w:before="0" w:after="0"/>
              <w:rPr>
                <w:rFonts w:ascii="Calibri" w:hAnsi="Calibri" w:cs="Calibri"/>
                <w:b w:val="0"/>
                <w:bCs w:val="0"/>
                <w:sz w:val="24"/>
                <w:szCs w:val="24"/>
                <w:highlight w:val="yellow"/>
                <w:lang w:val="es-ES"/>
              </w:rPr>
            </w:pPr>
            <w:r w:rsidRPr="00D04674">
              <w:rPr>
                <w:lang w:val="es-ES"/>
              </w:rPr>
              <w:t>Población con ingresos inferiores a distintos porcentajes de la mediana, por área</w:t>
            </w:r>
          </w:p>
        </w:tc>
        <w:tc>
          <w:tcPr>
            <w:tcW w:w="817" w:type="pct"/>
            <w:shd w:val="clear" w:color="auto" w:fill="FFFFFF" w:themeFill="background1"/>
            <w:vAlign w:val="center"/>
          </w:tcPr>
          <w:p w14:paraId="7E92E734" w14:textId="00E015FD" w:rsidR="00EB4C28" w:rsidRPr="00EB4C28" w:rsidRDefault="00EB4C28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034048" behindDoc="1" locked="1" layoutInCell="1" allowOverlap="0" wp14:anchorId="5EDB556C" wp14:editId="602159F7">
                  <wp:simplePos x="0" y="0"/>
                  <wp:positionH relativeFrom="leftMargin">
                    <wp:posOffset>410845</wp:posOffset>
                  </wp:positionH>
                  <wp:positionV relativeFrom="page">
                    <wp:posOffset>112395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36" name="Graphic 36" descr="Bar graph with upward trend with solid fill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Graphic 36" descr="Bar graph with upward trend with solid fill">
                            <a:hlinkClick r:id="rId73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9" w:type="pct"/>
            <w:shd w:val="clear" w:color="auto" w:fill="FFFFFF" w:themeFill="background1"/>
            <w:vAlign w:val="center"/>
          </w:tcPr>
          <w:p w14:paraId="5C1A62FC" w14:textId="718976EA" w:rsidR="00EB4C28" w:rsidRPr="00EB4C28" w:rsidRDefault="00EB4C28" w:rsidP="003A21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24"/>
                <w:szCs w:val="24"/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037120" behindDoc="1" locked="1" layoutInCell="1" allowOverlap="0" wp14:anchorId="41A3EBCD" wp14:editId="5185A2E9">
                  <wp:simplePos x="0" y="0"/>
                  <wp:positionH relativeFrom="leftMargin">
                    <wp:posOffset>382905</wp:posOffset>
                  </wp:positionH>
                  <wp:positionV relativeFrom="page">
                    <wp:posOffset>150495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38" name="Graphic 38" descr="Earth globe: Americas with solid fill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Graphic 38" descr="Earth globe: Americas with solid fill">
                            <a:hlinkClick r:id="rId74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pct"/>
            <w:shd w:val="clear" w:color="auto" w:fill="FFFFFF" w:themeFill="background1"/>
            <w:vAlign w:val="center"/>
          </w:tcPr>
          <w:p w14:paraId="2CDE898F" w14:textId="23FDD67E" w:rsidR="00EB4C28" w:rsidRPr="00EB4C28" w:rsidRDefault="00EB4C28" w:rsidP="003A21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035072" behindDoc="1" locked="1" layoutInCell="1" allowOverlap="0" wp14:anchorId="6641D1F3" wp14:editId="671FD307">
                  <wp:simplePos x="0" y="0"/>
                  <wp:positionH relativeFrom="leftMargin">
                    <wp:posOffset>292735</wp:posOffset>
                  </wp:positionH>
                  <wp:positionV relativeFrom="page">
                    <wp:posOffset>64770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37" name="Graphic 37" descr="List outline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Graphic 37" descr="List outline">
                            <a:hlinkClick r:id="rId7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7" w:type="pct"/>
            <w:shd w:val="clear" w:color="auto" w:fill="FFFFFF" w:themeFill="background1"/>
            <w:vAlign w:val="center"/>
          </w:tcPr>
          <w:p w14:paraId="75191398" w14:textId="3AE5C98F" w:rsidR="00EB4C28" w:rsidRPr="00090DDD" w:rsidRDefault="002710E0" w:rsidP="00E06C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24"/>
                <w:szCs w:val="24"/>
                <w:lang w:val="es-ES"/>
              </w:rPr>
            </w:pPr>
            <w:r>
              <w:rPr>
                <w:noProof/>
              </w:rPr>
              <w:object w:dxaOrig="1440" w:dyaOrig="1440" w14:anchorId="5BC1D3E2">
                <v:shape id="_x0000_s2091" type="#_x0000_t75" href="https://api-cepalstat.cepal.org/cepalstat/api/v1/indicator/3307/data?&amp;lang=es&amp;format=excel&amp;in=1" style="position:absolute;left:0;text-align:left;margin-left:.95pt;margin-top:-3.95pt;width:90pt;height:58.15pt;z-index:-250926080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76" o:title=""/>
                  <w10:wrap type="through"/>
                </v:shape>
                <o:OLEObject Type="Embed" ProgID="Excel.Sheet.12" ShapeID="_x0000_s2091" DrawAspect="Icon" ObjectID="_1826105892" r:id="rId77"/>
              </w:object>
            </w:r>
          </w:p>
        </w:tc>
      </w:tr>
    </w:tbl>
    <w:p w14:paraId="4E33C129" w14:textId="77777777" w:rsidR="00EF2887" w:rsidRDefault="00EF2887">
      <w:pPr>
        <w:rPr>
          <w:lang w:val="es-419"/>
        </w:rPr>
      </w:pPr>
    </w:p>
    <w:p w14:paraId="2D36CEC0" w14:textId="77777777" w:rsidR="00D04674" w:rsidRDefault="00D04674">
      <w:pPr>
        <w:rPr>
          <w:lang w:val="es-419"/>
        </w:rPr>
      </w:pPr>
    </w:p>
    <w:p w14:paraId="68BDCBB4" w14:textId="63E967A3" w:rsidR="00AF7900" w:rsidRDefault="00AF7900">
      <w:pPr>
        <w:rPr>
          <w:lang w:val="es-419"/>
        </w:rPr>
      </w:pPr>
      <w:r>
        <w:rPr>
          <w:lang w:val="es-419"/>
        </w:rPr>
        <w:br w:type="page"/>
      </w:r>
    </w:p>
    <w:p w14:paraId="0C39BC8C" w14:textId="77777777" w:rsidR="00AC0EB3" w:rsidRPr="00EB4C28" w:rsidRDefault="00AC0EB3">
      <w:pPr>
        <w:rPr>
          <w:lang w:val="es-419"/>
        </w:rPr>
      </w:pPr>
    </w:p>
    <w:tbl>
      <w:tblPr>
        <w:tblStyle w:val="ListTable6Colorful-Accent1"/>
        <w:tblW w:w="5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Personal information table"/>
      </w:tblPr>
      <w:tblGrid>
        <w:gridCol w:w="5666"/>
        <w:gridCol w:w="1800"/>
        <w:gridCol w:w="1710"/>
        <w:gridCol w:w="1913"/>
        <w:gridCol w:w="2125"/>
      </w:tblGrid>
      <w:tr w:rsidR="00ED7810" w:rsidRPr="00222C5A" w14:paraId="73822B8C" w14:textId="77777777" w:rsidTr="00410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pct"/>
            <w:vAlign w:val="center"/>
          </w:tcPr>
          <w:p w14:paraId="1A0874E4" w14:textId="77777777" w:rsidR="00ED7810" w:rsidRPr="00222C5A" w:rsidRDefault="00ED7810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lang w:val="es-CL"/>
              </w:rPr>
              <w:br w:type="page"/>
            </w:r>
            <w:r w:rsidRPr="00222C5A">
              <w:rPr>
                <w:rFonts w:ascii="Calibri" w:hAnsi="Calibri" w:cs="Calibri"/>
                <w:sz w:val="24"/>
                <w:szCs w:val="24"/>
              </w:rPr>
              <w:t>Indicador</w:t>
            </w:r>
          </w:p>
        </w:tc>
        <w:tc>
          <w:tcPr>
            <w:tcW w:w="681" w:type="pct"/>
            <w:vAlign w:val="center"/>
          </w:tcPr>
          <w:p w14:paraId="51791AA8" w14:textId="77777777" w:rsidR="00ED7810" w:rsidRDefault="00ED7810" w:rsidP="003A210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Gráfico</w:t>
            </w:r>
          </w:p>
        </w:tc>
        <w:tc>
          <w:tcPr>
            <w:tcW w:w="647" w:type="pct"/>
            <w:vAlign w:val="center"/>
          </w:tcPr>
          <w:p w14:paraId="2E0088FB" w14:textId="77777777" w:rsidR="00ED7810" w:rsidRDefault="00ED7810" w:rsidP="003A210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222C5A">
              <w:rPr>
                <w:rFonts w:ascii="Calibri" w:hAnsi="Calibri" w:cs="Calibri"/>
                <w:sz w:val="24"/>
                <w:szCs w:val="24"/>
              </w:rPr>
              <w:t>Geoportal</w:t>
            </w:r>
          </w:p>
        </w:tc>
        <w:tc>
          <w:tcPr>
            <w:tcW w:w="724" w:type="pct"/>
            <w:vAlign w:val="center"/>
          </w:tcPr>
          <w:p w14:paraId="6593D8E0" w14:textId="77777777" w:rsidR="00ED7810" w:rsidRDefault="00ED7810" w:rsidP="003A210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Generador de tablas</w:t>
            </w:r>
          </w:p>
        </w:tc>
        <w:tc>
          <w:tcPr>
            <w:tcW w:w="804" w:type="pct"/>
          </w:tcPr>
          <w:p w14:paraId="73F40574" w14:textId="77777777" w:rsidR="00ED7810" w:rsidRPr="00222C5A" w:rsidDel="00662D75" w:rsidRDefault="00ED7810" w:rsidP="003A210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Descarga en formato plano</w:t>
            </w:r>
          </w:p>
        </w:tc>
      </w:tr>
      <w:tr w:rsidR="00E25DDE" w:rsidRPr="000E21A8" w14:paraId="6F9C3A76" w14:textId="77777777" w:rsidTr="00410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pct"/>
            <w:vAlign w:val="center"/>
          </w:tcPr>
          <w:p w14:paraId="4AB935F8" w14:textId="3993FB7B" w:rsidR="00E25DDE" w:rsidRPr="00D04674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t>Asistencia escolar, por grupo de edad, quintiles y área</w:t>
            </w:r>
          </w:p>
        </w:tc>
        <w:tc>
          <w:tcPr>
            <w:tcW w:w="681" w:type="pct"/>
            <w:vAlign w:val="center"/>
          </w:tcPr>
          <w:p w14:paraId="7A857391" w14:textId="7EE60243" w:rsidR="00E25DDE" w:rsidRPr="00964F1C" w:rsidRDefault="00E25DDE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084224" behindDoc="1" locked="1" layoutInCell="1" allowOverlap="0" wp14:anchorId="58F1BF12" wp14:editId="4D3C03C2">
                  <wp:simplePos x="0" y="0"/>
                  <wp:positionH relativeFrom="leftMargin">
                    <wp:posOffset>337185</wp:posOffset>
                  </wp:positionH>
                  <wp:positionV relativeFrom="page">
                    <wp:posOffset>143510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39" name="Graphic 39" descr="Bar graph with upward trend with solid fill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Graphic 39" descr="Bar graph with upward trend with solid fill">
                            <a:hlinkClick r:id="rId78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7" w:type="pct"/>
            <w:vAlign w:val="center"/>
          </w:tcPr>
          <w:p w14:paraId="514922EB" w14:textId="5265EAB6" w:rsidR="00E25DDE" w:rsidRPr="00964F1C" w:rsidRDefault="00E25DDE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086272" behindDoc="1" locked="1" layoutInCell="1" allowOverlap="0" wp14:anchorId="2AEA37D6" wp14:editId="50A58DCE">
                  <wp:simplePos x="0" y="0"/>
                  <wp:positionH relativeFrom="leftMargin">
                    <wp:posOffset>227965</wp:posOffset>
                  </wp:positionH>
                  <wp:positionV relativeFrom="page">
                    <wp:posOffset>86995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41" name="Graphic 41" descr="Earth globe: Americas with solid fill">
                    <a:hlinkClick xmlns:a="http://schemas.openxmlformats.org/drawingml/2006/main" r:id="rId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Graphic 41" descr="Earth globe: Americas with solid fill">
                            <a:hlinkClick r:id="rId79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4" w:type="pct"/>
            <w:vAlign w:val="center"/>
          </w:tcPr>
          <w:p w14:paraId="35CBD8E2" w14:textId="6FA03E92" w:rsidR="00E25DDE" w:rsidRPr="00964F1C" w:rsidRDefault="00E25DDE" w:rsidP="00AF7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088320" behindDoc="1" locked="1" layoutInCell="1" allowOverlap="0" wp14:anchorId="59E3782F" wp14:editId="79CC6B27">
                  <wp:simplePos x="0" y="0"/>
                  <wp:positionH relativeFrom="rightMargin">
                    <wp:posOffset>-848360</wp:posOffset>
                  </wp:positionH>
                  <wp:positionV relativeFrom="page">
                    <wp:posOffset>0</wp:posOffset>
                  </wp:positionV>
                  <wp:extent cx="554990" cy="554990"/>
                  <wp:effectExtent l="0" t="0" r="0" b="0"/>
                  <wp:wrapTight wrapText="bothSides">
                    <wp:wrapPolygon edited="0">
                      <wp:start x="2224" y="0"/>
                      <wp:lineTo x="2224" y="20760"/>
                      <wp:lineTo x="18535" y="20760"/>
                      <wp:lineTo x="18535" y="0"/>
                      <wp:lineTo x="2224" y="0"/>
                    </wp:wrapPolygon>
                  </wp:wrapTight>
                  <wp:docPr id="40" name="Graphic 40" descr="List outline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Graphic 40" descr="List outline">
                            <a:hlinkClick r:id="rId80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" cy="55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4" w:type="pct"/>
            <w:vAlign w:val="center"/>
          </w:tcPr>
          <w:p w14:paraId="267A88FE" w14:textId="1FE00158" w:rsidR="00E25DDE" w:rsidRPr="0060036E" w:rsidRDefault="002710E0" w:rsidP="00AF7900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5E02DFCB">
                <v:shape id="_x0000_s2090" type="#_x0000_t75" href="https://api-cepalstat.cepal.org/cepalstat/api/v1/indicator/143/data?&amp;lang=es&amp;format=excel&amp;in=1" style="position:absolute;left:0;text-align:left;margin-left:-1.85pt;margin-top:10.4pt;width:90pt;height:58.15pt;z-index:-250928128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81" o:title=""/>
                  <w10:wrap type="through"/>
                </v:shape>
                <o:OLEObject Type="Embed" ProgID="Excel.Sheet.12" ShapeID="_x0000_s2090" DrawAspect="Icon" ObjectID="_1826105893" r:id="rId82"/>
              </w:object>
            </w:r>
          </w:p>
        </w:tc>
      </w:tr>
      <w:tr w:rsidR="00E25DDE" w:rsidRPr="000E21A8" w14:paraId="2D9C77CC" w14:textId="77777777" w:rsidTr="004100E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pct"/>
            <w:vAlign w:val="center"/>
          </w:tcPr>
          <w:p w14:paraId="7DF4E737" w14:textId="4FBAB656" w:rsidR="00E25DDE" w:rsidRPr="00D04674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t>Población de 20 a 24 años con educación secundaria completa, por sexo y área</w:t>
            </w:r>
          </w:p>
        </w:tc>
        <w:tc>
          <w:tcPr>
            <w:tcW w:w="681" w:type="pct"/>
            <w:vAlign w:val="center"/>
          </w:tcPr>
          <w:p w14:paraId="219B2325" w14:textId="12690ABD" w:rsidR="00E25DDE" w:rsidRPr="00E25DDE" w:rsidRDefault="00E25DDE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085248" behindDoc="1" locked="1" layoutInCell="1" allowOverlap="0" wp14:anchorId="62CD9F4B" wp14:editId="264FBC47">
                  <wp:simplePos x="0" y="0"/>
                  <wp:positionH relativeFrom="leftMargin">
                    <wp:posOffset>363855</wp:posOffset>
                  </wp:positionH>
                  <wp:positionV relativeFrom="page">
                    <wp:posOffset>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42" name="Graphic 42" descr="Bar graph with upward trend with solid fill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Graphic 42" descr="Bar graph with upward trend with solid fill">
                            <a:hlinkClick r:id="rId83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7" w:type="pct"/>
            <w:vAlign w:val="center"/>
          </w:tcPr>
          <w:p w14:paraId="4D547FC1" w14:textId="6E674D34" w:rsidR="00E25DDE" w:rsidRPr="00E25DDE" w:rsidRDefault="00E25DDE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087296" behindDoc="1" locked="1" layoutInCell="1" allowOverlap="0" wp14:anchorId="5341C8AB" wp14:editId="7A3DFA5D">
                  <wp:simplePos x="0" y="0"/>
                  <wp:positionH relativeFrom="leftMargin">
                    <wp:posOffset>262255</wp:posOffset>
                  </wp:positionH>
                  <wp:positionV relativeFrom="page">
                    <wp:posOffset>69215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44" name="Graphic 44" descr="Earth globe: Americas with solid fill">
                    <a:hlinkClick xmlns:a="http://schemas.openxmlformats.org/drawingml/2006/main" r:id="rId8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phic 44" descr="Earth globe: Americas with solid fill">
                            <a:hlinkClick r:id="rId84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4" w:type="pct"/>
            <w:vAlign w:val="center"/>
          </w:tcPr>
          <w:p w14:paraId="4C59B36C" w14:textId="70F448DB" w:rsidR="00E25DDE" w:rsidRPr="00E25DDE" w:rsidRDefault="00E25DDE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089344" behindDoc="1" locked="1" layoutInCell="1" allowOverlap="0" wp14:anchorId="669BFFAE" wp14:editId="301295DA">
                  <wp:simplePos x="0" y="0"/>
                  <wp:positionH relativeFrom="leftMargin">
                    <wp:posOffset>492760</wp:posOffset>
                  </wp:positionH>
                  <wp:positionV relativeFrom="page">
                    <wp:posOffset>0</wp:posOffset>
                  </wp:positionV>
                  <wp:extent cx="545465" cy="545465"/>
                  <wp:effectExtent l="0" t="0" r="0" b="6985"/>
                  <wp:wrapTight wrapText="bothSides">
                    <wp:wrapPolygon edited="0">
                      <wp:start x="2263" y="0"/>
                      <wp:lineTo x="2263" y="21122"/>
                      <wp:lineTo x="18859" y="21122"/>
                      <wp:lineTo x="18859" y="0"/>
                      <wp:lineTo x="2263" y="0"/>
                    </wp:wrapPolygon>
                  </wp:wrapTight>
                  <wp:docPr id="43" name="Graphic 43" descr="List outline">
                    <a:hlinkClick xmlns:a="http://schemas.openxmlformats.org/drawingml/2006/main" r:id="rId8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Graphic 43" descr="List outline">
                            <a:hlinkClick r:id="rId8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465" cy="54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4" w:type="pct"/>
            <w:vAlign w:val="center"/>
          </w:tcPr>
          <w:p w14:paraId="2AF54D3E" w14:textId="2D2A5A79" w:rsidR="00E25DDE" w:rsidRPr="0060036E" w:rsidRDefault="002710E0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4A86DCF1">
                <v:shape id="_x0000_s2089" type="#_x0000_t75" href="https://api-cepalstat.cepal.org/cepalstat/api/v1/indicator/2119/data?&amp;lang=es&amp;format=excel&amp;in=1" style="position:absolute;left:0;text-align:left;margin-left:-1.85pt;margin-top:2.9pt;width:90pt;height:58.15pt;z-index:-250930176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86" o:title=""/>
                  <w10:wrap type="through"/>
                </v:shape>
                <o:OLEObject Type="Embed" ProgID="Excel.Sheet.12" ShapeID="_x0000_s2089" DrawAspect="Icon" ObjectID="_1826105894" r:id="rId87"/>
              </w:object>
            </w:r>
          </w:p>
        </w:tc>
      </w:tr>
    </w:tbl>
    <w:p w14:paraId="669D44CD" w14:textId="77777777" w:rsidR="00E25DDE" w:rsidRPr="004D47C8" w:rsidRDefault="00E25DDE">
      <w:pPr>
        <w:rPr>
          <w:lang w:val="es-ES"/>
        </w:rPr>
      </w:pPr>
    </w:p>
    <w:tbl>
      <w:tblPr>
        <w:tblStyle w:val="ListTable6Colorful-Accent1"/>
        <w:tblW w:w="50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Description w:val="Personal information table"/>
      </w:tblPr>
      <w:tblGrid>
        <w:gridCol w:w="5576"/>
        <w:gridCol w:w="1800"/>
        <w:gridCol w:w="1708"/>
        <w:gridCol w:w="1802"/>
        <w:gridCol w:w="42"/>
        <w:gridCol w:w="2113"/>
      </w:tblGrid>
      <w:tr w:rsidR="00ED7810" w:rsidRPr="00222C5A" w14:paraId="6CF41AA7" w14:textId="77777777" w:rsidTr="00410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pct"/>
            <w:vAlign w:val="center"/>
          </w:tcPr>
          <w:p w14:paraId="7586C953" w14:textId="77777777" w:rsidR="00ED7810" w:rsidRPr="00222C5A" w:rsidRDefault="00ED7810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lang w:val="es-CL"/>
              </w:rPr>
              <w:br w:type="page"/>
            </w:r>
            <w:r w:rsidRPr="00222C5A">
              <w:rPr>
                <w:rFonts w:ascii="Calibri" w:hAnsi="Calibri" w:cs="Calibri"/>
                <w:sz w:val="24"/>
                <w:szCs w:val="24"/>
              </w:rPr>
              <w:t>Indicador</w:t>
            </w:r>
          </w:p>
        </w:tc>
        <w:tc>
          <w:tcPr>
            <w:tcW w:w="690" w:type="pct"/>
            <w:vAlign w:val="center"/>
          </w:tcPr>
          <w:p w14:paraId="4EE66638" w14:textId="77777777" w:rsidR="00ED7810" w:rsidRDefault="00ED7810" w:rsidP="003A210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Gráfico</w:t>
            </w:r>
          </w:p>
        </w:tc>
        <w:tc>
          <w:tcPr>
            <w:tcW w:w="655" w:type="pct"/>
            <w:vAlign w:val="center"/>
          </w:tcPr>
          <w:p w14:paraId="77EC4FED" w14:textId="77777777" w:rsidR="00ED7810" w:rsidRDefault="00ED7810" w:rsidP="003A210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222C5A">
              <w:rPr>
                <w:rFonts w:ascii="Calibri" w:hAnsi="Calibri" w:cs="Calibri"/>
                <w:sz w:val="24"/>
                <w:szCs w:val="24"/>
              </w:rPr>
              <w:t>Geoportal</w:t>
            </w:r>
          </w:p>
        </w:tc>
        <w:tc>
          <w:tcPr>
            <w:tcW w:w="707" w:type="pct"/>
            <w:gridSpan w:val="2"/>
            <w:vAlign w:val="center"/>
          </w:tcPr>
          <w:p w14:paraId="3FC33248" w14:textId="77777777" w:rsidR="00ED7810" w:rsidRDefault="00ED7810" w:rsidP="003A210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Generador de tablas</w:t>
            </w:r>
          </w:p>
        </w:tc>
        <w:tc>
          <w:tcPr>
            <w:tcW w:w="810" w:type="pct"/>
          </w:tcPr>
          <w:p w14:paraId="3E6CBF4F" w14:textId="77777777" w:rsidR="00ED7810" w:rsidRPr="00222C5A" w:rsidDel="00662D75" w:rsidRDefault="00ED7810" w:rsidP="003A210C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Descarga en formato plano</w:t>
            </w:r>
          </w:p>
        </w:tc>
      </w:tr>
      <w:tr w:rsidR="00CC49FD" w:rsidRPr="007D33F4" w14:paraId="7ED4F61C" w14:textId="77777777" w:rsidTr="00334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pct"/>
            <w:vAlign w:val="center"/>
          </w:tcPr>
          <w:p w14:paraId="2EA6A419" w14:textId="5819D115" w:rsidR="00E25DDE" w:rsidRPr="00D04674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t>Tasa de participación en la fuerza de trabajo, por sexo, grupo de edad y área</w:t>
            </w:r>
          </w:p>
        </w:tc>
        <w:tc>
          <w:tcPr>
            <w:tcW w:w="690" w:type="pct"/>
            <w:vAlign w:val="center"/>
          </w:tcPr>
          <w:p w14:paraId="243D87BD" w14:textId="691B1327" w:rsidR="00E25DDE" w:rsidRDefault="00E25DDE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4EBAB448" wp14:editId="6BA30452">
                  <wp:extent cx="586105" cy="586105"/>
                  <wp:effectExtent l="0" t="0" r="0" b="0"/>
                  <wp:docPr id="48" name="Graphic 48" descr="Bar graph with upward trend with solid fill">
                    <a:hlinkClick xmlns:a="http://schemas.openxmlformats.org/drawingml/2006/main" r:id="rId8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Graphic 48" descr="Bar graph with upward trend with solid fill">
                            <a:hlinkClick r:id="rId88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58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pct"/>
            <w:vAlign w:val="center"/>
          </w:tcPr>
          <w:p w14:paraId="10CA877D" w14:textId="597ED674" w:rsidR="00E25DDE" w:rsidRDefault="00E25DDE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71F60C8F" wp14:editId="36BABC85">
                  <wp:extent cx="560717" cy="560717"/>
                  <wp:effectExtent l="0" t="0" r="0" b="0"/>
                  <wp:docPr id="50" name="Graphic 50" descr="Earth globe: Americas with solid fill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Graphic 50" descr="Earth globe: Americas with solid fill">
                            <a:hlinkClick r:id="rId89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359" cy="56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" w:type="pct"/>
            <w:vAlign w:val="center"/>
          </w:tcPr>
          <w:p w14:paraId="47DA57B6" w14:textId="6F9C5375" w:rsidR="00E25DDE" w:rsidRDefault="00E25DDE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5B3AA36B" wp14:editId="739C19B5">
                  <wp:extent cx="552090" cy="552090"/>
                  <wp:effectExtent l="0" t="0" r="0" b="635"/>
                  <wp:docPr id="49" name="Graphic 49" descr="List outline">
                    <a:hlinkClick xmlns:a="http://schemas.openxmlformats.org/drawingml/2006/main" r:id="rId9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Graphic 49" descr="List outline">
                            <a:hlinkClick r:id="rId90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550" cy="55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pct"/>
            <w:gridSpan w:val="2"/>
            <w:vAlign w:val="center"/>
          </w:tcPr>
          <w:p w14:paraId="6B3AAD59" w14:textId="70F1E476" w:rsidR="00E25DDE" w:rsidRPr="0060036E" w:rsidRDefault="002710E0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7770F33B">
                <v:shape id="_x0000_s2088" type="#_x0000_t75" href="https://api-cepalstat.cepal.org/cepalstat/api/v1/indicator/120/data?&amp;lang=es&amp;format=excel&amp;in=1" style="position:absolute;left:0;text-align:left;margin-left:1.05pt;margin-top:4.05pt;width:90pt;height:58.15pt;z-index:-250932224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91" o:title=""/>
                  <w10:wrap type="through"/>
                </v:shape>
                <o:OLEObject Type="Embed" ProgID="Excel.Sheet.12" ShapeID="_x0000_s2088" DrawAspect="Icon" ObjectID="_1826105895" r:id="rId92"/>
              </w:object>
            </w:r>
          </w:p>
        </w:tc>
      </w:tr>
      <w:tr w:rsidR="00ED7810" w:rsidRPr="00DD0D48" w14:paraId="047FD984" w14:textId="77777777" w:rsidTr="00334773">
        <w:trPr>
          <w:trHeight w:val="1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pct"/>
            <w:vAlign w:val="center"/>
          </w:tcPr>
          <w:p w14:paraId="6A8ED7D5" w14:textId="64BA1EF4" w:rsidR="00E25DDE" w:rsidRPr="00D04674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t>Tasa de participación en la fuerza de trabajo, por nivel de educación, sexo y área</w:t>
            </w:r>
          </w:p>
        </w:tc>
        <w:tc>
          <w:tcPr>
            <w:tcW w:w="690" w:type="pct"/>
            <w:vAlign w:val="center"/>
          </w:tcPr>
          <w:p w14:paraId="2D387676" w14:textId="67E9B9A5" w:rsidR="00E25DDE" w:rsidRDefault="00E25DDE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0C83D286" wp14:editId="38302184">
                  <wp:extent cx="586105" cy="586105"/>
                  <wp:effectExtent l="0" t="0" r="0" b="0"/>
                  <wp:docPr id="51" name="Graphic 51" descr="Bar graph with upward trend with solid fill">
                    <a:hlinkClick xmlns:a="http://schemas.openxmlformats.org/drawingml/2006/main" r:id="rId9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Graphic 51" descr="Bar graph with upward trend with solid fill">
                            <a:hlinkClick r:id="rId93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05" cy="58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" w:type="pct"/>
            <w:vAlign w:val="center"/>
          </w:tcPr>
          <w:p w14:paraId="0CF612A4" w14:textId="26FFB6FC" w:rsidR="00E25DDE" w:rsidRDefault="00E25DDE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B1BA788" wp14:editId="34DF022C">
                  <wp:extent cx="560717" cy="560717"/>
                  <wp:effectExtent l="0" t="0" r="0" b="0"/>
                  <wp:docPr id="53" name="Graphic 53" descr="Earth globe: Americas with solid fill">
                    <a:hlinkClick xmlns:a="http://schemas.openxmlformats.org/drawingml/2006/main" r:id="rId9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Graphic 53" descr="Earth globe: Americas with solid fill">
                            <a:hlinkClick r:id="rId94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359" cy="56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" w:type="pct"/>
            <w:vAlign w:val="center"/>
          </w:tcPr>
          <w:p w14:paraId="7604B846" w14:textId="46932CCA" w:rsidR="00E25DDE" w:rsidRDefault="00E25DDE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172A1AED" wp14:editId="4557ABE5">
                  <wp:extent cx="552090" cy="552090"/>
                  <wp:effectExtent l="0" t="0" r="0" b="635"/>
                  <wp:docPr id="52" name="Graphic 52" descr="List outline">
                    <a:hlinkClick xmlns:a="http://schemas.openxmlformats.org/drawingml/2006/main" r:id="rId9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phic 52" descr="List outline">
                            <a:hlinkClick r:id="rId9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550" cy="55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" w:type="pct"/>
            <w:gridSpan w:val="2"/>
            <w:vAlign w:val="center"/>
          </w:tcPr>
          <w:p w14:paraId="6D3F6631" w14:textId="466B9649" w:rsidR="00E25DDE" w:rsidRPr="0060036E" w:rsidRDefault="002710E0" w:rsidP="00AF790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78447B99">
                <v:shape id="_x0000_s2087" type="#_x0000_t75" href="https://api-cepalstat.cepal.org/cepalstat/api/v1/indicator/2320/data?&amp;lang=es&amp;format=excel&amp;in=1" style="position:absolute;left:0;text-align:left;margin-left:1.05pt;margin-top:-.3pt;width:90pt;height:58.15pt;z-index:-250934272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96" o:title=""/>
                  <w10:wrap type="through"/>
                </v:shape>
                <o:OLEObject Type="Embed" ProgID="Excel.Sheet.12" ShapeID="_x0000_s2087" DrawAspect="Icon" ObjectID="_1826105896" r:id="rId97"/>
              </w:object>
            </w:r>
          </w:p>
        </w:tc>
      </w:tr>
      <w:tr w:rsidR="00CC49FD" w:rsidRPr="000E21A8" w14:paraId="4E57D516" w14:textId="77777777" w:rsidTr="00334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pct"/>
            <w:vAlign w:val="center"/>
          </w:tcPr>
          <w:p w14:paraId="15C7848D" w14:textId="330C878A" w:rsidR="00C979A4" w:rsidRPr="00222C5A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t>Distribución de la población ocupada por tipo de inserción laboral y sexo</w:t>
            </w:r>
          </w:p>
        </w:tc>
        <w:tc>
          <w:tcPr>
            <w:tcW w:w="690" w:type="pct"/>
            <w:vAlign w:val="center"/>
          </w:tcPr>
          <w:p w14:paraId="68C48224" w14:textId="04E0191D" w:rsidR="00C979A4" w:rsidRPr="00AE3C03" w:rsidRDefault="00C979A4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191744" behindDoc="1" locked="1" layoutInCell="1" allowOverlap="0" wp14:anchorId="24301925" wp14:editId="3ABB02C9">
                  <wp:simplePos x="0" y="0"/>
                  <wp:positionH relativeFrom="leftMargin">
                    <wp:posOffset>347980</wp:posOffset>
                  </wp:positionH>
                  <wp:positionV relativeFrom="page">
                    <wp:posOffset>68580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54" name="Graphic 54" descr="Bar graph with upward trend with solid fill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Graphic 54" descr="Bar graph with upward trend with solid fill">
                            <a:hlinkClick r:id="rId98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5" w:type="pct"/>
            <w:vAlign w:val="center"/>
          </w:tcPr>
          <w:p w14:paraId="2716DFB1" w14:textId="1697B530" w:rsidR="00C979A4" w:rsidRPr="00AE3C03" w:rsidRDefault="00C979A4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196864" behindDoc="1" locked="1" layoutInCell="1" allowOverlap="0" wp14:anchorId="550EBF63" wp14:editId="6A63333D">
                  <wp:simplePos x="0" y="0"/>
                  <wp:positionH relativeFrom="leftMargin">
                    <wp:posOffset>307340</wp:posOffset>
                  </wp:positionH>
                  <wp:positionV relativeFrom="page">
                    <wp:posOffset>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56" name="Graphic 56" descr="Earth globe: Americas with solid fill">
                    <a:hlinkClick xmlns:a="http://schemas.openxmlformats.org/drawingml/2006/main" r:id="rId9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Graphic 56" descr="Earth globe: Americas with solid fill">
                            <a:hlinkClick r:id="rId99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" w:type="pct"/>
            <w:vAlign w:val="center"/>
          </w:tcPr>
          <w:p w14:paraId="3CE55C43" w14:textId="35EECAC2" w:rsidR="00C979A4" w:rsidRPr="00AE3C03" w:rsidRDefault="00C979A4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201984" behindDoc="1" locked="1" layoutInCell="1" allowOverlap="0" wp14:anchorId="24E536F1" wp14:editId="7292D5C8">
                  <wp:simplePos x="0" y="0"/>
                  <wp:positionH relativeFrom="leftMargin">
                    <wp:posOffset>381000</wp:posOffset>
                  </wp:positionH>
                  <wp:positionV relativeFrom="page">
                    <wp:posOffset>68580</wp:posOffset>
                  </wp:positionV>
                  <wp:extent cx="545465" cy="545465"/>
                  <wp:effectExtent l="0" t="0" r="0" b="6985"/>
                  <wp:wrapTight wrapText="bothSides">
                    <wp:wrapPolygon edited="0">
                      <wp:start x="2263" y="0"/>
                      <wp:lineTo x="2263" y="21122"/>
                      <wp:lineTo x="18859" y="21122"/>
                      <wp:lineTo x="18859" y="0"/>
                      <wp:lineTo x="2263" y="0"/>
                    </wp:wrapPolygon>
                  </wp:wrapTight>
                  <wp:docPr id="55" name="Graphic 55" descr="List outline">
                    <a:hlinkClick xmlns:a="http://schemas.openxmlformats.org/drawingml/2006/main" r:id="rId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Graphic 55" descr="List outline">
                            <a:hlinkClick r:id="rId100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465" cy="54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6" w:type="pct"/>
            <w:gridSpan w:val="2"/>
            <w:vAlign w:val="center"/>
          </w:tcPr>
          <w:p w14:paraId="512BD9EF" w14:textId="28715BEB" w:rsidR="00C979A4" w:rsidRPr="004D47C8" w:rsidRDefault="002710E0" w:rsidP="00AF7900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056A220E">
                <v:shape id="_x0000_s2086" type="#_x0000_t75" href="https://api-cepalstat.cepal.org/cepalstat/api/v1/indicator/2270/data?&amp;lang=es&amp;format=excel&amp;in=1" style="position:absolute;left:0;text-align:left;margin-left:.85pt;margin-top:-11.05pt;width:90pt;height:58.15pt;z-index:-250936320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101" o:title=""/>
                  <w10:wrap type="through"/>
                </v:shape>
                <o:OLEObject Type="Embed" ProgID="Excel.Sheet.12" ShapeID="_x0000_s2086" DrawAspect="Icon" ObjectID="_1826105897" r:id="rId102"/>
              </w:object>
            </w:r>
          </w:p>
        </w:tc>
      </w:tr>
      <w:tr w:rsidR="00C979A4" w:rsidRPr="000E21A8" w14:paraId="0299CD14" w14:textId="77777777" w:rsidTr="00334773">
        <w:trPr>
          <w:trHeight w:val="13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pct"/>
            <w:vAlign w:val="center"/>
          </w:tcPr>
          <w:p w14:paraId="095F3C47" w14:textId="17BB9AF3" w:rsidR="00C979A4" w:rsidRPr="00D04674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lastRenderedPageBreak/>
              <w:t>Población ocupada urbana en empleos de baja productividad, por sexo</w:t>
            </w:r>
          </w:p>
        </w:tc>
        <w:tc>
          <w:tcPr>
            <w:tcW w:w="690" w:type="pct"/>
            <w:vAlign w:val="center"/>
          </w:tcPr>
          <w:p w14:paraId="7CF7A221" w14:textId="3D5940B6" w:rsidR="00C979A4" w:rsidRPr="00C979A4" w:rsidRDefault="00C979A4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192768" behindDoc="1" locked="1" layoutInCell="1" allowOverlap="0" wp14:anchorId="2414535F" wp14:editId="74F80F04">
                  <wp:simplePos x="0" y="0"/>
                  <wp:positionH relativeFrom="leftMargin">
                    <wp:posOffset>373380</wp:posOffset>
                  </wp:positionH>
                  <wp:positionV relativeFrom="page">
                    <wp:posOffset>41910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57" name="Graphic 57" descr="Bar graph with upward trend with solid fill">
                    <a:hlinkClick xmlns:a="http://schemas.openxmlformats.org/drawingml/2006/main" r:id="rId10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Graphic 57" descr="Bar graph with upward trend with solid fill">
                            <a:hlinkClick r:id="rId103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5" w:type="pct"/>
            <w:vAlign w:val="center"/>
          </w:tcPr>
          <w:p w14:paraId="44EA913E" w14:textId="5A2C98B4" w:rsidR="00C979A4" w:rsidRPr="00C979A4" w:rsidRDefault="00C979A4" w:rsidP="00AF790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197888" behindDoc="1" locked="1" layoutInCell="1" allowOverlap="0" wp14:anchorId="0A4DCE1D" wp14:editId="19ECF49B">
                  <wp:simplePos x="0" y="0"/>
                  <wp:positionH relativeFrom="leftMargin">
                    <wp:posOffset>346710</wp:posOffset>
                  </wp:positionH>
                  <wp:positionV relativeFrom="page">
                    <wp:posOffset>6350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59" name="Graphic 59" descr="Earth globe: Americas with solid fill">
                    <a:hlinkClick xmlns:a="http://schemas.openxmlformats.org/drawingml/2006/main" r:id="rId10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Graphic 59" descr="Earth globe: Americas with solid fill">
                            <a:hlinkClick r:id="rId104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" w:type="pct"/>
            <w:vAlign w:val="center"/>
          </w:tcPr>
          <w:p w14:paraId="22D03447" w14:textId="364EC996" w:rsidR="00C979A4" w:rsidRPr="00C979A4" w:rsidRDefault="00C979A4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203008" behindDoc="1" locked="1" layoutInCell="1" allowOverlap="0" wp14:anchorId="07984BEC" wp14:editId="59DDAC68">
                  <wp:simplePos x="0" y="0"/>
                  <wp:positionH relativeFrom="leftMargin">
                    <wp:posOffset>391795</wp:posOffset>
                  </wp:positionH>
                  <wp:positionV relativeFrom="page">
                    <wp:posOffset>42545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58" name="Graphic 58" descr="List outline">
                    <a:hlinkClick xmlns:a="http://schemas.openxmlformats.org/drawingml/2006/main" r:id="rId1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Graphic 58" descr="List outline">
                            <a:hlinkClick r:id="rId10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6" w:type="pct"/>
            <w:gridSpan w:val="2"/>
            <w:vAlign w:val="center"/>
          </w:tcPr>
          <w:p w14:paraId="35F1D718" w14:textId="45F5146E" w:rsidR="00C979A4" w:rsidRPr="0060036E" w:rsidRDefault="002710E0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2F9E9F06">
                <v:shape id="_x0000_s2085" type="#_x0000_t75" href="https://api-cepalstat.cepal.org/cepalstat/api/v1/indicator/252/data?&amp;lang=es&amp;format=excel&amp;in=1" style="position:absolute;left:0;text-align:left;margin-left:3.6pt;margin-top:-2.9pt;width:90pt;height:58.15pt;z-index:-250938368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106" o:title=""/>
                  <w10:wrap type="through"/>
                </v:shape>
                <o:OLEObject Type="Embed" ProgID="Excel.Sheet.12" ShapeID="_x0000_s2085" DrawAspect="Icon" ObjectID="_1826105898" r:id="rId107"/>
              </w:object>
            </w:r>
          </w:p>
        </w:tc>
      </w:tr>
      <w:tr w:rsidR="00CC49FD" w:rsidRPr="000E21A8" w14:paraId="00F2B401" w14:textId="77777777" w:rsidTr="00334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pct"/>
            <w:vAlign w:val="center"/>
          </w:tcPr>
          <w:p w14:paraId="0D3EDBDB" w14:textId="549A88D4" w:rsidR="00C979A4" w:rsidRPr="00D04674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t>Población ocupada afiliada a un sistema previsional, por sexo, quintiles y área</w:t>
            </w:r>
          </w:p>
        </w:tc>
        <w:tc>
          <w:tcPr>
            <w:tcW w:w="690" w:type="pct"/>
            <w:vAlign w:val="center"/>
          </w:tcPr>
          <w:p w14:paraId="6B5C10A6" w14:textId="3741479B" w:rsidR="00C979A4" w:rsidRPr="00964F1C" w:rsidRDefault="00C979A4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193792" behindDoc="1" locked="1" layoutInCell="1" allowOverlap="0" wp14:anchorId="5E64E152" wp14:editId="7960E890">
                  <wp:simplePos x="0" y="0"/>
                  <wp:positionH relativeFrom="leftMargin">
                    <wp:posOffset>371475</wp:posOffset>
                  </wp:positionH>
                  <wp:positionV relativeFrom="page">
                    <wp:posOffset>152400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60" name="Graphic 60" descr="Bar graph with upward trend with solid fill">
                    <a:hlinkClick xmlns:a="http://schemas.openxmlformats.org/drawingml/2006/main" r:id="rId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Graphic 60" descr="Bar graph with upward trend with solid fill">
                            <a:hlinkClick r:id="rId108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5" w:type="pct"/>
            <w:vAlign w:val="center"/>
          </w:tcPr>
          <w:p w14:paraId="3312D5D4" w14:textId="34A042D4" w:rsidR="00C979A4" w:rsidRPr="00964F1C" w:rsidRDefault="00C979A4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198912" behindDoc="1" locked="1" layoutInCell="1" allowOverlap="0" wp14:anchorId="0330909E" wp14:editId="32709575">
                  <wp:simplePos x="0" y="0"/>
                  <wp:positionH relativeFrom="leftMargin">
                    <wp:posOffset>347980</wp:posOffset>
                  </wp:positionH>
                  <wp:positionV relativeFrom="page">
                    <wp:posOffset>6985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62" name="Graphic 62" descr="Earth globe: Americas with solid fill">
                    <a:hlinkClick xmlns:a="http://schemas.openxmlformats.org/drawingml/2006/main" r:id="rId10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Graphic 62" descr="Earth globe: Americas with solid fill">
                            <a:hlinkClick r:id="rId109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" w:type="pct"/>
            <w:vAlign w:val="center"/>
          </w:tcPr>
          <w:p w14:paraId="46CD98E3" w14:textId="7A95672E" w:rsidR="00C979A4" w:rsidRPr="00964F1C" w:rsidRDefault="00C979A4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204032" behindDoc="1" locked="1" layoutInCell="1" allowOverlap="0" wp14:anchorId="50A44E1D" wp14:editId="236A5039">
                  <wp:simplePos x="0" y="0"/>
                  <wp:positionH relativeFrom="leftMargin">
                    <wp:posOffset>391160</wp:posOffset>
                  </wp:positionH>
                  <wp:positionV relativeFrom="page">
                    <wp:posOffset>168275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61" name="Graphic 61" descr="List outline">
                    <a:hlinkClick xmlns:a="http://schemas.openxmlformats.org/drawingml/2006/main" r:id="rId1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Graphic 61" descr="List outline">
                            <a:hlinkClick r:id="rId110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6" w:type="pct"/>
            <w:gridSpan w:val="2"/>
            <w:vAlign w:val="center"/>
          </w:tcPr>
          <w:p w14:paraId="31B58C56" w14:textId="4B8B526C" w:rsidR="00C979A4" w:rsidRPr="0060036E" w:rsidRDefault="002710E0" w:rsidP="00E06C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298CA708">
                <v:shape id="_x0000_s2084" type="#_x0000_t75" href="https://api-cepalstat.cepal.org/cepalstat/api/v1/indicator/3138/data?&amp;lang=es&amp;format=excel&amp;in=1" style="position:absolute;left:0;text-align:left;margin-left:3.5pt;margin-top:13.8pt;width:90pt;height:58.15pt;z-index:-250940416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111" o:title=""/>
                  <w10:wrap type="through"/>
                </v:shape>
                <o:OLEObject Type="Embed" ProgID="Excel.Sheet.12" ShapeID="_x0000_s2084" DrawAspect="Icon" ObjectID="_1826105899" r:id="rId112"/>
              </w:object>
            </w:r>
          </w:p>
        </w:tc>
      </w:tr>
      <w:tr w:rsidR="00EE6F06" w:rsidRPr="000E21A8" w14:paraId="16249EBC" w14:textId="77777777" w:rsidTr="00334773">
        <w:trPr>
          <w:trHeight w:val="1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pct"/>
            <w:vAlign w:val="center"/>
          </w:tcPr>
          <w:p w14:paraId="594510AF" w14:textId="72096DD0" w:rsidR="00EE6F06" w:rsidRPr="00D04674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t>Población ocupada que aporta a un sistema previsional, por sexo, quintiles y área</w:t>
            </w:r>
          </w:p>
        </w:tc>
        <w:tc>
          <w:tcPr>
            <w:tcW w:w="690" w:type="pct"/>
            <w:vAlign w:val="center"/>
          </w:tcPr>
          <w:p w14:paraId="499DECDB" w14:textId="1D4AA166" w:rsidR="00EE6F06" w:rsidRPr="00EE6F06" w:rsidRDefault="00EE6F06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24"/>
                <w:szCs w:val="24"/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41248" behindDoc="1" locked="1" layoutInCell="1" allowOverlap="0" wp14:anchorId="531E7B67" wp14:editId="78FBD79E">
                  <wp:simplePos x="0" y="0"/>
                  <wp:positionH relativeFrom="leftMargin">
                    <wp:posOffset>350520</wp:posOffset>
                  </wp:positionH>
                  <wp:positionV relativeFrom="page">
                    <wp:posOffset>44450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63" name="Graphic 63" descr="Bar graph with upward trend with solid fill">
                    <a:hlinkClick xmlns:a="http://schemas.openxmlformats.org/drawingml/2006/main" r:id="rId1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Bar graph with upward trend with solid fill">
                            <a:hlinkClick r:id="rId113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5" w:type="pct"/>
            <w:vAlign w:val="center"/>
          </w:tcPr>
          <w:p w14:paraId="4A945AE2" w14:textId="60864CFC" w:rsidR="00EE6F06" w:rsidRPr="00EE6F06" w:rsidRDefault="00EE6F06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24"/>
                <w:szCs w:val="24"/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43296" behindDoc="1" locked="1" layoutInCell="1" allowOverlap="0" wp14:anchorId="1B4448D3" wp14:editId="2422775B">
                  <wp:simplePos x="0" y="0"/>
                  <wp:positionH relativeFrom="leftMargin">
                    <wp:posOffset>349250</wp:posOffset>
                  </wp:positionH>
                  <wp:positionV relativeFrom="page">
                    <wp:posOffset>17145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66" name="Graphic 66" descr="Earth globe: Americas with solid fill">
                    <a:hlinkClick xmlns:a="http://schemas.openxmlformats.org/drawingml/2006/main" r:id="rId1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Graphic 66" descr="Earth globe: Americas with solid fill">
                            <a:hlinkClick r:id="rId114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" w:type="pct"/>
            <w:vAlign w:val="center"/>
          </w:tcPr>
          <w:p w14:paraId="386F7B53" w14:textId="022AF1A4" w:rsidR="00EE6F06" w:rsidRPr="00EE6F06" w:rsidRDefault="00EE6F06" w:rsidP="003A21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24"/>
                <w:szCs w:val="24"/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45344" behindDoc="1" locked="1" layoutInCell="1" allowOverlap="0" wp14:anchorId="4484D4CE" wp14:editId="1BF9AB59">
                  <wp:simplePos x="0" y="0"/>
                  <wp:positionH relativeFrom="leftMargin">
                    <wp:posOffset>407035</wp:posOffset>
                  </wp:positionH>
                  <wp:positionV relativeFrom="page">
                    <wp:posOffset>79375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64" name="Graphic 64" descr="List outline">
                    <a:hlinkClick xmlns:a="http://schemas.openxmlformats.org/drawingml/2006/main" r:id="rId1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Graphic 64" descr="List outline">
                            <a:hlinkClick r:id="rId11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6" w:type="pct"/>
            <w:gridSpan w:val="2"/>
            <w:vAlign w:val="center"/>
          </w:tcPr>
          <w:p w14:paraId="27DAF639" w14:textId="682416CB" w:rsidR="00EE6F06" w:rsidRPr="00CC49FD" w:rsidRDefault="002710E0" w:rsidP="00E06C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noProof/>
              </w:rPr>
              <w:object w:dxaOrig="1440" w:dyaOrig="1440" w14:anchorId="5F1309E7">
                <v:shape id="_x0000_s2083" type="#_x0000_t75" href="https://api-cepalstat.cepal.org/cepalstat/api/v1/indicator/3136/data?&amp;lang=es&amp;format=excel&amp;in=1" style="position:absolute;left:0;text-align:left;margin-left:3.5pt;margin-top:10.45pt;width:90pt;height:58.15pt;z-index:-250942464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116" o:title=""/>
                  <w10:wrap type="through"/>
                </v:shape>
                <o:OLEObject Type="Embed" ProgID="Excel.Sheet.12" ShapeID="_x0000_s2083" DrawAspect="Icon" ObjectID="_1826105900" r:id="rId117"/>
              </w:object>
            </w:r>
          </w:p>
        </w:tc>
      </w:tr>
      <w:tr w:rsidR="00EE6F06" w:rsidRPr="000E21A8" w14:paraId="21589130" w14:textId="77777777" w:rsidTr="00334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pct"/>
            <w:vAlign w:val="center"/>
          </w:tcPr>
          <w:p w14:paraId="64A69B77" w14:textId="4F53D25D" w:rsidR="00C979A4" w:rsidRPr="00D04674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t>Tasa de desocupación abierta en el área urbana, por grupo de edad y sexo</w:t>
            </w:r>
          </w:p>
        </w:tc>
        <w:tc>
          <w:tcPr>
            <w:tcW w:w="690" w:type="pct"/>
            <w:vAlign w:val="center"/>
          </w:tcPr>
          <w:p w14:paraId="1FCEE217" w14:textId="718D4A51" w:rsidR="00C979A4" w:rsidRPr="00CC49FD" w:rsidRDefault="00C979A4" w:rsidP="00AF7900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195840" behindDoc="1" locked="1" layoutInCell="1" allowOverlap="0" wp14:anchorId="01137771" wp14:editId="3CFF3204">
                  <wp:simplePos x="0" y="0"/>
                  <wp:positionH relativeFrom="leftMargin">
                    <wp:posOffset>351155</wp:posOffset>
                  </wp:positionH>
                  <wp:positionV relativeFrom="page">
                    <wp:posOffset>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67" name="Graphic 67" descr="Bar graph with upward trend with solid fill">
                    <a:hlinkClick xmlns:a="http://schemas.openxmlformats.org/drawingml/2006/main" r:id="rId1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Graphic 67" descr="Bar graph with upward trend with solid fill">
                            <a:hlinkClick r:id="rId118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5" w:type="pct"/>
            <w:vAlign w:val="center"/>
          </w:tcPr>
          <w:p w14:paraId="12057EA4" w14:textId="20B7C785" w:rsidR="00C979A4" w:rsidRPr="00964F1C" w:rsidRDefault="00C979A4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200960" behindDoc="0" locked="1" layoutInCell="1" allowOverlap="0" wp14:anchorId="772482E3" wp14:editId="5949AD55">
                  <wp:simplePos x="0" y="0"/>
                  <wp:positionH relativeFrom="leftMargin">
                    <wp:posOffset>296545</wp:posOffset>
                  </wp:positionH>
                  <wp:positionV relativeFrom="page">
                    <wp:posOffset>173355</wp:posOffset>
                  </wp:positionV>
                  <wp:extent cx="612140" cy="612140"/>
                  <wp:effectExtent l="0" t="0" r="0" b="0"/>
                  <wp:wrapNone/>
                  <wp:docPr id="69" name="Graphic 69" descr="Earth globe: Americas with solid fill">
                    <a:hlinkClick xmlns:a="http://schemas.openxmlformats.org/drawingml/2006/main" r:id="rId1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Graphic 69" descr="Earth globe: Americas with solid fill">
                            <a:hlinkClick r:id="rId119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" w:type="pct"/>
            <w:vAlign w:val="center"/>
          </w:tcPr>
          <w:p w14:paraId="72AC8469" w14:textId="638FDA54" w:rsidR="00C979A4" w:rsidRPr="00964F1C" w:rsidRDefault="00C979A4" w:rsidP="003A21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206080" behindDoc="1" locked="1" layoutInCell="1" allowOverlap="0" wp14:anchorId="47D3354C" wp14:editId="4D9C92AE">
                  <wp:simplePos x="0" y="0"/>
                  <wp:positionH relativeFrom="leftMargin">
                    <wp:posOffset>405130</wp:posOffset>
                  </wp:positionH>
                  <wp:positionV relativeFrom="page">
                    <wp:posOffset>103505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68" name="Graphic 68" descr="List outline">
                    <a:hlinkClick xmlns:a="http://schemas.openxmlformats.org/drawingml/2006/main" r:id="rId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Graphic 68" descr="List outline">
                            <a:hlinkClick r:id="rId120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6" w:type="pct"/>
            <w:gridSpan w:val="2"/>
            <w:vAlign w:val="center"/>
          </w:tcPr>
          <w:p w14:paraId="0029DA82" w14:textId="6D487E17" w:rsidR="00C979A4" w:rsidRPr="003540D2" w:rsidRDefault="002710E0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noProof/>
              </w:rPr>
              <w:object w:dxaOrig="1440" w:dyaOrig="1440" w14:anchorId="33E5F6BF">
                <v:shape id="_x0000_s2082" type="#_x0000_t75" href="https://api-cepalstat.cepal.org/cepalstat/api/v1/indicator/766/data?&amp;lang=es&amp;format=excel&amp;in=1" style="position:absolute;left:0;text-align:left;margin-left:3.5pt;margin-top:.95pt;width:90pt;height:58.15pt;z-index:-250944512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121" o:title=""/>
                  <w10:wrap type="through"/>
                </v:shape>
                <o:OLEObject Type="Embed" ProgID="Excel.Sheet.12" ShapeID="_x0000_s2082" DrawAspect="Icon" ObjectID="_1826105901" r:id="rId122"/>
              </w:object>
            </w:r>
          </w:p>
        </w:tc>
      </w:tr>
      <w:tr w:rsidR="00CC49FD" w:rsidRPr="000E21A8" w14:paraId="0CCC88A2" w14:textId="77777777" w:rsidTr="00334773">
        <w:trPr>
          <w:trHeight w:val="1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pct"/>
            <w:vAlign w:val="center"/>
          </w:tcPr>
          <w:p w14:paraId="5DC6913D" w14:textId="074AE2AF" w:rsidR="00C979A4" w:rsidRPr="00D04674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t>Tasa de desocupación abierta, por quintiles y sexo</w:t>
            </w:r>
          </w:p>
        </w:tc>
        <w:tc>
          <w:tcPr>
            <w:tcW w:w="690" w:type="pct"/>
            <w:vAlign w:val="center"/>
          </w:tcPr>
          <w:p w14:paraId="0C6759C4" w14:textId="5468F930" w:rsidR="00C979A4" w:rsidRPr="00964F1C" w:rsidRDefault="00C979A4" w:rsidP="00AF7900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234752" behindDoc="1" locked="1" layoutInCell="1" allowOverlap="0" wp14:anchorId="5F154ABF" wp14:editId="723BFF1B">
                  <wp:simplePos x="0" y="0"/>
                  <wp:positionH relativeFrom="leftMargin">
                    <wp:posOffset>350520</wp:posOffset>
                  </wp:positionH>
                  <wp:positionV relativeFrom="page">
                    <wp:posOffset>3175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70" name="Graphic 70" descr="Bar graph with upward trend with solid fill">
                    <a:hlinkClick xmlns:a="http://schemas.openxmlformats.org/drawingml/2006/main" r:id="rId1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Graphic 70" descr="Bar graph with upward trend with solid fill">
                            <a:hlinkClick r:id="rId123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5" w:type="pct"/>
            <w:vAlign w:val="center"/>
          </w:tcPr>
          <w:p w14:paraId="222B73A2" w14:textId="58222C40" w:rsidR="00C979A4" w:rsidRPr="00964F1C" w:rsidRDefault="00C979A4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235776" behindDoc="1" locked="1" layoutInCell="1" allowOverlap="0" wp14:anchorId="3208703D" wp14:editId="7A8B7675">
                  <wp:simplePos x="0" y="0"/>
                  <wp:positionH relativeFrom="leftMargin">
                    <wp:posOffset>294640</wp:posOffset>
                  </wp:positionH>
                  <wp:positionV relativeFrom="page">
                    <wp:posOffset>48260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72" name="Graphic 72" descr="Earth globe: Americas with solid fill">
                    <a:hlinkClick xmlns:a="http://schemas.openxmlformats.org/drawingml/2006/main" r:id="rId1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Graphic 72" descr="Earth globe: Americas with solid fill">
                            <a:hlinkClick r:id="rId124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" w:type="pct"/>
            <w:vAlign w:val="center"/>
          </w:tcPr>
          <w:p w14:paraId="0A40DE1A" w14:textId="05F7E5A9" w:rsidR="00C979A4" w:rsidRPr="00964F1C" w:rsidRDefault="00C979A4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236800" behindDoc="1" locked="1" layoutInCell="1" allowOverlap="0" wp14:anchorId="123245E3" wp14:editId="399F9F5F">
                  <wp:simplePos x="0" y="0"/>
                  <wp:positionH relativeFrom="leftMargin">
                    <wp:posOffset>406400</wp:posOffset>
                  </wp:positionH>
                  <wp:positionV relativeFrom="page">
                    <wp:posOffset>8255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71" name="Graphic 71" descr="List outline">
                    <a:hlinkClick xmlns:a="http://schemas.openxmlformats.org/drawingml/2006/main" r:id="rId1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Graphic 71" descr="List outline">
                            <a:hlinkClick r:id="rId12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6" w:type="pct"/>
            <w:gridSpan w:val="2"/>
            <w:vAlign w:val="center"/>
          </w:tcPr>
          <w:p w14:paraId="6877F6B3" w14:textId="309BE81B" w:rsidR="00C979A4" w:rsidRPr="0060036E" w:rsidRDefault="002710E0" w:rsidP="00E06C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1492D5B9">
                <v:shape id="_x0000_s2081" type="#_x0000_t75" href="https://api-cepalstat.cepal.org/cepalstat/api/v1/indicator/2948/data?&amp;lang=es&amp;format=excel&amp;in=1" style="position:absolute;left:0;text-align:left;margin-left:3.3pt;margin-top:-1.3pt;width:90pt;height:58.15pt;z-index:-250946560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126" o:title=""/>
                  <w10:wrap type="through"/>
                </v:shape>
                <o:OLEObject Type="Embed" ProgID="Excel.Sheet.12" ShapeID="_x0000_s2081" DrawAspect="Icon" ObjectID="_1826105902" r:id="rId127"/>
              </w:object>
            </w:r>
          </w:p>
        </w:tc>
      </w:tr>
    </w:tbl>
    <w:p w14:paraId="3342B069" w14:textId="77777777" w:rsidR="00E70FBD" w:rsidRPr="00090DDD" w:rsidRDefault="00E70FBD">
      <w:pPr>
        <w:rPr>
          <w:lang w:val="es-ES"/>
        </w:rPr>
      </w:pPr>
    </w:p>
    <w:p w14:paraId="259DCCFC" w14:textId="57404C50" w:rsidR="00E70FBD" w:rsidRPr="00090DDD" w:rsidRDefault="00E70FBD">
      <w:pPr>
        <w:rPr>
          <w:lang w:val="es-ES"/>
        </w:rPr>
      </w:pPr>
      <w:r w:rsidRPr="00090DDD">
        <w:rPr>
          <w:lang w:val="es-ES"/>
        </w:rPr>
        <w:br w:type="page"/>
      </w:r>
    </w:p>
    <w:p w14:paraId="58BC6C7E" w14:textId="77777777" w:rsidR="00AC0EB3" w:rsidRPr="00090DDD" w:rsidRDefault="00AC0EB3">
      <w:pPr>
        <w:rPr>
          <w:lang w:val="es-ES"/>
        </w:rPr>
      </w:pPr>
    </w:p>
    <w:tbl>
      <w:tblPr>
        <w:tblStyle w:val="ListTable6Colorful-Accent1"/>
        <w:tblW w:w="12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Description w:val="Personal information table"/>
      </w:tblPr>
      <w:tblGrid>
        <w:gridCol w:w="4390"/>
        <w:gridCol w:w="2126"/>
        <w:gridCol w:w="2126"/>
        <w:gridCol w:w="2126"/>
        <w:gridCol w:w="2127"/>
      </w:tblGrid>
      <w:tr w:rsidR="00ED7810" w:rsidRPr="00662D75" w14:paraId="73A16FC7" w14:textId="77777777" w:rsidTr="004872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62F99DBA" w14:textId="77777777" w:rsidR="00ED7810" w:rsidRPr="004E246B" w:rsidRDefault="00ED7810" w:rsidP="008C47C1">
            <w:pPr>
              <w:spacing w:before="100" w:beforeAutospacing="1" w:after="100" w:afterAutospacing="1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222C5A">
              <w:rPr>
                <w:rFonts w:ascii="Calibri" w:hAnsi="Calibri" w:cs="Calibri"/>
                <w:sz w:val="24"/>
                <w:szCs w:val="24"/>
              </w:rPr>
              <w:t>Indicador</w:t>
            </w:r>
          </w:p>
        </w:tc>
        <w:tc>
          <w:tcPr>
            <w:tcW w:w="2126" w:type="dxa"/>
            <w:vAlign w:val="center"/>
          </w:tcPr>
          <w:p w14:paraId="1D24E361" w14:textId="77777777" w:rsidR="00ED7810" w:rsidRDefault="00ED7810" w:rsidP="008C47C1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Gráfico</w:t>
            </w:r>
          </w:p>
        </w:tc>
        <w:tc>
          <w:tcPr>
            <w:tcW w:w="2126" w:type="dxa"/>
            <w:vAlign w:val="center"/>
          </w:tcPr>
          <w:p w14:paraId="2B33CEEA" w14:textId="77777777" w:rsidR="00ED7810" w:rsidRDefault="00ED7810" w:rsidP="008C47C1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222C5A">
              <w:rPr>
                <w:rFonts w:ascii="Calibri" w:hAnsi="Calibri" w:cs="Calibri"/>
                <w:sz w:val="24"/>
                <w:szCs w:val="24"/>
              </w:rPr>
              <w:t>Geoportal</w:t>
            </w:r>
          </w:p>
        </w:tc>
        <w:tc>
          <w:tcPr>
            <w:tcW w:w="2126" w:type="dxa"/>
            <w:vAlign w:val="center"/>
          </w:tcPr>
          <w:p w14:paraId="7D95B634" w14:textId="77777777" w:rsidR="00ED7810" w:rsidRDefault="00ED7810" w:rsidP="008C47C1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Generador de tablas</w:t>
            </w:r>
          </w:p>
        </w:tc>
        <w:tc>
          <w:tcPr>
            <w:tcW w:w="2127" w:type="dxa"/>
          </w:tcPr>
          <w:p w14:paraId="737BE8DE" w14:textId="77777777" w:rsidR="00ED7810" w:rsidRPr="00AE3C03" w:rsidRDefault="00ED7810" w:rsidP="008C47C1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Descarga en formato plano</w:t>
            </w:r>
          </w:p>
        </w:tc>
      </w:tr>
      <w:tr w:rsidR="00C979A4" w:rsidRPr="000E21A8" w14:paraId="25B17EE7" w14:textId="77777777" w:rsidTr="00E70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7F894B39" w14:textId="3158B460" w:rsidR="00C979A4" w:rsidRPr="00222C5A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t>Ingreso medio de la población ocupada, por inserción laboral y sexo</w:t>
            </w:r>
          </w:p>
        </w:tc>
        <w:tc>
          <w:tcPr>
            <w:tcW w:w="2126" w:type="dxa"/>
            <w:vAlign w:val="center"/>
          </w:tcPr>
          <w:p w14:paraId="5D4A52F8" w14:textId="1E73BA09" w:rsidR="00C979A4" w:rsidRPr="00ED7810" w:rsidRDefault="00C979A4" w:rsidP="00795E8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20768" behindDoc="1" locked="1" layoutInCell="1" allowOverlap="0" wp14:anchorId="53139F37" wp14:editId="32CFD114">
                  <wp:simplePos x="0" y="0"/>
                  <wp:positionH relativeFrom="leftMargin">
                    <wp:posOffset>274320</wp:posOffset>
                  </wp:positionH>
                  <wp:positionV relativeFrom="page">
                    <wp:posOffset>274320</wp:posOffset>
                  </wp:positionV>
                  <wp:extent cx="612648" cy="612648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73" name="Graphic 73" descr="Bar graph with upward trend with solid fill">
                    <a:hlinkClick xmlns:a="http://schemas.openxmlformats.org/drawingml/2006/main" r:id="rId1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Graphic 73" descr="Bar graph with upward trend with solid fill">
                            <a:hlinkClick r:id="rId128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648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14:paraId="325FBE37" w14:textId="58B4A4F7" w:rsidR="00C979A4" w:rsidRPr="00ED7810" w:rsidRDefault="00C979A4" w:rsidP="00795E83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24864" behindDoc="1" locked="1" layoutInCell="1" allowOverlap="0" wp14:anchorId="52A32B3F" wp14:editId="534C6BE0">
                  <wp:simplePos x="0" y="0"/>
                  <wp:positionH relativeFrom="leftMargin">
                    <wp:posOffset>274320</wp:posOffset>
                  </wp:positionH>
                  <wp:positionV relativeFrom="page">
                    <wp:posOffset>90805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75" name="Graphic 75" descr="Earth globe: Americas with solid fill">
                    <a:hlinkClick xmlns:a="http://schemas.openxmlformats.org/drawingml/2006/main" r:id="rId1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Graphic 75" descr="Earth globe: Americas with solid fill">
                            <a:hlinkClick r:id="rId129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14:paraId="156FE111" w14:textId="25296C54" w:rsidR="00C979A4" w:rsidRPr="00ED7810" w:rsidRDefault="00C979A4" w:rsidP="00795E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419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28960" behindDoc="1" locked="1" layoutInCell="1" allowOverlap="0" wp14:anchorId="6690DCA7" wp14:editId="5E6DE708">
                  <wp:simplePos x="0" y="0"/>
                  <wp:positionH relativeFrom="leftMargin">
                    <wp:posOffset>274320</wp:posOffset>
                  </wp:positionH>
                  <wp:positionV relativeFrom="page">
                    <wp:posOffset>274320</wp:posOffset>
                  </wp:positionV>
                  <wp:extent cx="612648" cy="612648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74" name="Graphic 74" descr="List outline">
                    <a:hlinkClick xmlns:a="http://schemas.openxmlformats.org/drawingml/2006/main" r:id="rId1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Graphic 74" descr="List outline">
                            <a:hlinkClick r:id="rId130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648" cy="61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  <w:vAlign w:val="center"/>
          </w:tcPr>
          <w:p w14:paraId="5B4A4CFF" w14:textId="5564A758" w:rsidR="00C979A4" w:rsidRPr="004D47C8" w:rsidRDefault="002710E0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6B936D40">
                <v:shape id="_x0000_s2080" type="#_x0000_t75" href="https://api-cepalstat.cepal.org/cepalstat/api/v1/indicator/2287/data?&amp;lang=es&amp;format=excel&amp;in=1" style="position:absolute;left:0;text-align:left;margin-left:-2.6pt;margin-top:-.8pt;width:90pt;height:58.15pt;z-index:-250948608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131" o:title=""/>
                  <w10:wrap type="tight"/>
                </v:shape>
                <o:OLEObject Type="Embed" ProgID="Excel.Sheet.12" ShapeID="_x0000_s2080" DrawAspect="Icon" ObjectID="_1826105903" r:id="rId132"/>
              </w:object>
            </w:r>
          </w:p>
        </w:tc>
      </w:tr>
      <w:tr w:rsidR="00C979A4" w:rsidRPr="000E21A8" w14:paraId="42F06248" w14:textId="77777777" w:rsidTr="00E70FBD">
        <w:trPr>
          <w:trHeight w:val="14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2EF3694D" w14:textId="37D62036" w:rsidR="00C979A4" w:rsidRPr="00D04674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t>Relación del ingreso medio entre mujeres y hombres, por grupo de edad y área</w:t>
            </w:r>
          </w:p>
        </w:tc>
        <w:tc>
          <w:tcPr>
            <w:tcW w:w="2126" w:type="dxa"/>
            <w:vAlign w:val="center"/>
          </w:tcPr>
          <w:p w14:paraId="3766DC54" w14:textId="6994CCC5" w:rsidR="00C979A4" w:rsidRPr="00373809" w:rsidRDefault="00C979A4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21792" behindDoc="1" locked="1" layoutInCell="1" allowOverlap="0" wp14:anchorId="0C809FF9" wp14:editId="3D85D758">
                  <wp:simplePos x="0" y="0"/>
                  <wp:positionH relativeFrom="leftMargin">
                    <wp:posOffset>215900</wp:posOffset>
                  </wp:positionH>
                  <wp:positionV relativeFrom="page">
                    <wp:posOffset>58420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76" name="Graphic 76" descr="Bar graph with upward trend with solid fill">
                    <a:hlinkClick xmlns:a="http://schemas.openxmlformats.org/drawingml/2006/main" r:id="rId1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Graphic 76" descr="Bar graph with upward trend with solid fill">
                            <a:hlinkClick r:id="rId133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14:paraId="126CAA8F" w14:textId="31977988" w:rsidR="00C979A4" w:rsidRPr="00373809" w:rsidRDefault="00C979A4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25888" behindDoc="1" locked="1" layoutInCell="1" allowOverlap="0" wp14:anchorId="1B1E35A5" wp14:editId="35D35681">
                  <wp:simplePos x="0" y="0"/>
                  <wp:positionH relativeFrom="leftMargin">
                    <wp:posOffset>283210</wp:posOffset>
                  </wp:positionH>
                  <wp:positionV relativeFrom="page">
                    <wp:posOffset>81280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78" name="Graphic 78" descr="Earth globe: Americas with solid fill">
                    <a:hlinkClick xmlns:a="http://schemas.openxmlformats.org/drawingml/2006/main" r:id="rId1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Graphic 78" descr="Earth globe: Americas with solid fill">
                            <a:hlinkClick r:id="rId134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14:paraId="7FFB8477" w14:textId="34B531EC" w:rsidR="00C979A4" w:rsidRPr="00373809" w:rsidRDefault="00C979A4" w:rsidP="003A210C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29984" behindDoc="1" locked="1" layoutInCell="1" allowOverlap="0" wp14:anchorId="2662863E" wp14:editId="17ADCB79">
                  <wp:simplePos x="0" y="0"/>
                  <wp:positionH relativeFrom="leftMargin">
                    <wp:posOffset>295275</wp:posOffset>
                  </wp:positionH>
                  <wp:positionV relativeFrom="page">
                    <wp:posOffset>92710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77" name="Graphic 77" descr="List outline">
                    <a:hlinkClick xmlns:a="http://schemas.openxmlformats.org/drawingml/2006/main" r:id="rId1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Graphic 77" descr="List outline">
                            <a:hlinkClick r:id="rId13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  <w:vAlign w:val="center"/>
          </w:tcPr>
          <w:p w14:paraId="50E1836D" w14:textId="04F63240" w:rsidR="00C979A4" w:rsidRPr="0060036E" w:rsidRDefault="002710E0" w:rsidP="0047481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41A913D2">
                <v:shape id="_x0000_s2079" type="#_x0000_t75" href="https://api-cepalstat.cepal.org/cepalstat/api/v1/indicator/2288/data?&amp;lang=es&amp;format=excel&amp;in=1" style="position:absolute;margin-left:-2.6pt;margin-top:4.9pt;width:90pt;height:58.15pt;z-index:-250950656;mso-position-horizontal-relative:text;mso-position-vertical-relative:text;mso-width-relative:page;mso-height-relative:page" wrapcoords="7112 1223 5795 2853 5532 7743 6849 9374 7112 9374 12907 9374 12907 1223 7112 1223" o:button="t">
                  <v:fill o:detectmouseclick="t"/>
                  <v:imagedata r:id="rId136" o:title=""/>
                  <w10:wrap type="tight"/>
                </v:shape>
                <o:OLEObject Type="Embed" ProgID="Excel.Sheet.12" ShapeID="_x0000_s2079" DrawAspect="Icon" ObjectID="_1826105904" r:id="rId137"/>
              </w:object>
            </w:r>
          </w:p>
        </w:tc>
      </w:tr>
      <w:tr w:rsidR="00C979A4" w:rsidRPr="000E21A8" w14:paraId="66B171A4" w14:textId="77777777" w:rsidTr="00E70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7B7BFCD1" w14:textId="3EC2DD02" w:rsidR="00C979A4" w:rsidRPr="00D04674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t>Relación del ingreso medio entre mujeres y hombres, por años de educación y área</w:t>
            </w:r>
          </w:p>
        </w:tc>
        <w:tc>
          <w:tcPr>
            <w:tcW w:w="2126" w:type="dxa"/>
            <w:vAlign w:val="center"/>
          </w:tcPr>
          <w:p w14:paraId="4EB97A22" w14:textId="52A3142C" w:rsidR="00C979A4" w:rsidRPr="00373809" w:rsidRDefault="00C979A4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22816" behindDoc="1" locked="1" layoutInCell="1" allowOverlap="0" wp14:anchorId="5549C795" wp14:editId="0A7A72AD">
                  <wp:simplePos x="0" y="0"/>
                  <wp:positionH relativeFrom="leftMargin">
                    <wp:posOffset>169545</wp:posOffset>
                  </wp:positionH>
                  <wp:positionV relativeFrom="page">
                    <wp:posOffset>64770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79" name="Graphic 79" descr="Bar graph with upward trend with solid fill">
                    <a:hlinkClick xmlns:a="http://schemas.openxmlformats.org/drawingml/2006/main" r:id="rId1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Graphic 79" descr="Bar graph with upward trend with solid fill">
                            <a:hlinkClick r:id="rId138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14:paraId="0E453DE3" w14:textId="27F5B978" w:rsidR="00C979A4" w:rsidRPr="00373809" w:rsidRDefault="00C979A4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26912" behindDoc="1" locked="1" layoutInCell="1" allowOverlap="0" wp14:anchorId="18D8F382" wp14:editId="07AA5C72">
                  <wp:simplePos x="0" y="0"/>
                  <wp:positionH relativeFrom="leftMargin">
                    <wp:posOffset>283845</wp:posOffset>
                  </wp:positionH>
                  <wp:positionV relativeFrom="page">
                    <wp:posOffset>55245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81" name="Graphic 81" descr="Earth globe: Americas with solid fill">
                    <a:hlinkClick xmlns:a="http://schemas.openxmlformats.org/drawingml/2006/main" r:id="rId1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Graphic 81" descr="Earth globe: Americas with solid fill">
                            <a:hlinkClick r:id="rId139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14:paraId="326A6072" w14:textId="10EA6375" w:rsidR="00C979A4" w:rsidRPr="00373809" w:rsidRDefault="00C979A4" w:rsidP="003A210C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31008" behindDoc="1" locked="1" layoutInCell="1" allowOverlap="0" wp14:anchorId="0AF6463D" wp14:editId="32DA991F">
                  <wp:simplePos x="0" y="0"/>
                  <wp:positionH relativeFrom="leftMargin">
                    <wp:posOffset>295275</wp:posOffset>
                  </wp:positionH>
                  <wp:positionV relativeFrom="page">
                    <wp:posOffset>90805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80" name="Graphic 80" descr="List outline">
                    <a:hlinkClick xmlns:a="http://schemas.openxmlformats.org/drawingml/2006/main" r:id="rId1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Graphic 80" descr="List outline">
                            <a:hlinkClick r:id="rId140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  <w:vAlign w:val="center"/>
          </w:tcPr>
          <w:p w14:paraId="05646945" w14:textId="4AE0E41C" w:rsidR="00C979A4" w:rsidRPr="004D47C8" w:rsidRDefault="002710E0" w:rsidP="00E06C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noProof/>
              </w:rPr>
              <w:object w:dxaOrig="1440" w:dyaOrig="1440" w14:anchorId="42623BB7">
                <v:shape id="_x0000_s2078" type="#_x0000_t75" href="https://api-cepalstat.cepal.org/cepalstat/api/v1/indicator/2296/data?&amp;lang=es&amp;format=excel&amp;in=1" style="position:absolute;left:0;text-align:left;margin-left:-2.6pt;margin-top:.95pt;width:90pt;height:58.15pt;z-index:-250952704;mso-position-horizontal-relative:text;mso-position-vertical-relative:text;mso-width-relative:page;mso-height-relative:page" wrapcoords="7743 953 6113 2859 5909 6988 7132 9529 7540 9529 13245 9529 13042 953 7743 953" o:button="t">
                  <v:fill o:detectmouseclick="t"/>
                  <v:imagedata r:id="rId141" o:title=""/>
                  <w10:wrap type="through"/>
                </v:shape>
                <o:OLEObject Type="Embed" ProgID="Excel.Sheet.12" ShapeID="_x0000_s2078" DrawAspect="Icon" ObjectID="_1826105905" r:id="rId142"/>
              </w:object>
            </w:r>
          </w:p>
        </w:tc>
      </w:tr>
      <w:tr w:rsidR="00C979A4" w:rsidRPr="000E21A8" w14:paraId="25178DB6" w14:textId="77777777" w:rsidTr="00E70FBD">
        <w:trPr>
          <w:trHeight w:val="14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40617C37" w14:textId="4FA6D153" w:rsidR="00C979A4" w:rsidRPr="00D04674" w:rsidRDefault="00D04674" w:rsidP="003A210C">
            <w:pPr>
              <w:spacing w:before="0" w:after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 w:rsidRPr="00D04674">
              <w:rPr>
                <w:lang w:val="es-ES"/>
              </w:rPr>
              <w:t xml:space="preserve">Ingreso medio de la </w:t>
            </w:r>
            <w:r w:rsidR="001C31DC">
              <w:rPr>
                <w:lang w:val="es-ES"/>
              </w:rPr>
              <w:t>población ocupada</w:t>
            </w:r>
            <w:r w:rsidRPr="00D04674">
              <w:rPr>
                <w:lang w:val="es-ES"/>
              </w:rPr>
              <w:t xml:space="preserve"> en empleos de baja productividad, por sexo</w:t>
            </w:r>
          </w:p>
        </w:tc>
        <w:tc>
          <w:tcPr>
            <w:tcW w:w="2126" w:type="dxa"/>
            <w:vAlign w:val="center"/>
          </w:tcPr>
          <w:p w14:paraId="62262A1A" w14:textId="168E1EA2" w:rsidR="00C979A4" w:rsidRPr="00964F1C" w:rsidRDefault="00C979A4" w:rsidP="003A210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23840" behindDoc="1" locked="1" layoutInCell="1" allowOverlap="0" wp14:anchorId="6539E0C6" wp14:editId="78710769">
                  <wp:simplePos x="0" y="0"/>
                  <wp:positionH relativeFrom="leftMargin">
                    <wp:posOffset>221615</wp:posOffset>
                  </wp:positionH>
                  <wp:positionV relativeFrom="page">
                    <wp:posOffset>133350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1344" y="1344"/>
                      <wp:lineTo x="1344" y="19494"/>
                      <wp:lineTo x="19494" y="19494"/>
                      <wp:lineTo x="19494" y="1344"/>
                      <wp:lineTo x="1344" y="1344"/>
                    </wp:wrapPolygon>
                  </wp:wrapTight>
                  <wp:docPr id="82" name="Graphic 82" descr="Bar graph with upward trend with solid fill">
                    <a:hlinkClick xmlns:a="http://schemas.openxmlformats.org/drawingml/2006/main" r:id="rId1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Graphic 82" descr="Bar graph with upward trend with solid fill">
                            <a:hlinkClick r:id="rId143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14:paraId="3DD0A535" w14:textId="38981E7C" w:rsidR="00C979A4" w:rsidRPr="00964F1C" w:rsidRDefault="00C979A4" w:rsidP="003A210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27936" behindDoc="1" locked="1" layoutInCell="1" allowOverlap="0" wp14:anchorId="3ED649B9" wp14:editId="2DA94321">
                  <wp:simplePos x="0" y="0"/>
                  <wp:positionH relativeFrom="character">
                    <wp:posOffset>240665</wp:posOffset>
                  </wp:positionH>
                  <wp:positionV relativeFrom="page">
                    <wp:posOffset>5715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6722" y="672"/>
                      <wp:lineTo x="3361" y="4705"/>
                      <wp:lineTo x="672" y="8739"/>
                      <wp:lineTo x="672" y="13444"/>
                      <wp:lineTo x="6050" y="18822"/>
                      <wp:lineTo x="6722" y="20166"/>
                      <wp:lineTo x="14116" y="20166"/>
                      <wp:lineTo x="14788" y="18822"/>
                      <wp:lineTo x="20166" y="13444"/>
                      <wp:lineTo x="20166" y="10083"/>
                      <wp:lineTo x="17477" y="4033"/>
                      <wp:lineTo x="14116" y="672"/>
                      <wp:lineTo x="6722" y="672"/>
                    </wp:wrapPolygon>
                  </wp:wrapTight>
                  <wp:docPr id="84" name="Graphic 84" descr="Earth globe: Americas with solid fill">
                    <a:hlinkClick xmlns:a="http://schemas.openxmlformats.org/drawingml/2006/main" r:id="rId1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Graphic 84" descr="Earth globe: Americas with solid fill">
                            <a:hlinkClick r:id="rId144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14:paraId="25B03875" w14:textId="59BB30D9" w:rsidR="00C979A4" w:rsidRPr="00964F1C" w:rsidRDefault="00C979A4" w:rsidP="003A210C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s-ES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2332032" behindDoc="1" locked="1" layoutInCell="1" allowOverlap="0" wp14:anchorId="7D4DD69C" wp14:editId="12908033">
                  <wp:simplePos x="0" y="0"/>
                  <wp:positionH relativeFrom="leftMargin">
                    <wp:posOffset>302895</wp:posOffset>
                  </wp:positionH>
                  <wp:positionV relativeFrom="page">
                    <wp:posOffset>71120</wp:posOffset>
                  </wp:positionV>
                  <wp:extent cx="612140" cy="612140"/>
                  <wp:effectExtent l="0" t="0" r="0" b="0"/>
                  <wp:wrapTight wrapText="bothSides">
                    <wp:wrapPolygon edited="0">
                      <wp:start x="2689" y="0"/>
                      <wp:lineTo x="2689" y="20838"/>
                      <wp:lineTo x="18149" y="20838"/>
                      <wp:lineTo x="18149" y="0"/>
                      <wp:lineTo x="2689" y="0"/>
                    </wp:wrapPolygon>
                  </wp:wrapTight>
                  <wp:docPr id="83" name="Graphic 83" descr="List outline">
                    <a:hlinkClick xmlns:a="http://schemas.openxmlformats.org/drawingml/2006/main" r:id="rId1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Graphic 83" descr="List outline">
                            <a:hlinkClick r:id="rId14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7" w:type="dxa"/>
            <w:vAlign w:val="center"/>
          </w:tcPr>
          <w:p w14:paraId="10DC4A3E" w14:textId="6DB846CD" w:rsidR="00C979A4" w:rsidRPr="0060036E" w:rsidRDefault="002710E0" w:rsidP="00E06CE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noProof/>
              </w:rPr>
              <w:object w:dxaOrig="1440" w:dyaOrig="1440" w14:anchorId="042145F9">
                <v:shape id="_x0000_s2077" type="#_x0000_t75" href="https://api-cepalstat.cepal.org/cepalstat/api/v1/indicator/2297/data?&amp;lang=es&amp;format=excel&amp;in=1" style="position:absolute;margin-left:-3pt;margin-top:19.75pt;width:90pt;height:58.3pt;z-index:-250954752;mso-position-horizontal-relative:text;mso-position-vertical-relative:text;mso-width-relative:page;mso-height-relative:page" wrapcoords="7112 1223 5795 2853 5532 7743 2898 11819 2371 13042 2371 14672 4478 18747 4741 18747 16595 18747 16859 18747 19229 13042 17912 11411 12907 7743 12907 1223 7112 1223" o:button="t">
                  <v:fill o:detectmouseclick="t"/>
                  <v:imagedata r:id="rId146" o:title=""/>
                  <w10:wrap type="through"/>
                </v:shape>
                <o:OLEObject Type="Embed" ProgID="Excel.Sheet.12" ShapeID="_x0000_s2077" DrawAspect="Icon" ObjectID="_1826105906" r:id="rId147"/>
              </w:object>
            </w:r>
          </w:p>
        </w:tc>
      </w:tr>
    </w:tbl>
    <w:p w14:paraId="7FF1C162" w14:textId="77777777" w:rsidR="00475B09" w:rsidRPr="004D47C8" w:rsidRDefault="00475B09" w:rsidP="00ED7810">
      <w:pPr>
        <w:rPr>
          <w:lang w:val="es-ES"/>
        </w:rPr>
      </w:pPr>
    </w:p>
    <w:sectPr w:rsidR="00475B09" w:rsidRPr="004D47C8" w:rsidSect="00862639">
      <w:headerReference w:type="default" r:id="rId148"/>
      <w:footerReference w:type="default" r:id="rId149"/>
      <w:footerReference w:type="first" r:id="rId150"/>
      <w:pgSz w:w="15840" w:h="12240" w:orient="landscape"/>
      <w:pgMar w:top="1440" w:right="1440" w:bottom="135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9C84" w14:textId="77777777" w:rsidR="00287C98" w:rsidRDefault="00287C98">
      <w:pPr>
        <w:spacing w:before="0" w:after="0"/>
      </w:pPr>
      <w:r>
        <w:separator/>
      </w:r>
    </w:p>
    <w:p w14:paraId="2E6428A1" w14:textId="77777777" w:rsidR="00287C98" w:rsidRDefault="00287C98"/>
  </w:endnote>
  <w:endnote w:type="continuationSeparator" w:id="0">
    <w:p w14:paraId="290C567E" w14:textId="77777777" w:rsidR="00287C98" w:rsidRDefault="00287C98">
      <w:pPr>
        <w:spacing w:before="0" w:after="0"/>
      </w:pPr>
      <w:r>
        <w:continuationSeparator/>
      </w:r>
    </w:p>
    <w:p w14:paraId="595EF3FE" w14:textId="77777777" w:rsidR="00287C98" w:rsidRDefault="00287C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EAE49" w14:textId="1922D8FE" w:rsidR="00E70901" w:rsidRDefault="003B43F5">
    <w:pPr>
      <w:pStyle w:val="Footer"/>
    </w:pPr>
    <w:r w:rsidRPr="00B948AC">
      <w:rPr>
        <w:lang w:val="es-CL"/>
      </w:rPr>
      <w:t>P</w:t>
    </w:r>
    <w:r w:rsidR="00B948AC" w:rsidRPr="00B948AC">
      <w:rPr>
        <w:lang w:val="es-CL"/>
      </w:rPr>
      <w:t>ágina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 w:rsidR="00A266D8">
      <w:rPr>
        <w:noProof/>
      </w:rPr>
      <w:t>3</w:t>
    </w:r>
    <w:r>
      <w:fldChar w:fldCharType="end"/>
    </w:r>
    <w:r>
      <w:t xml:space="preserve"> </w:t>
    </w:r>
    <w:r w:rsidR="00B948AC">
      <w:t>de</w:t>
    </w:r>
    <w:r>
      <w:t xml:space="preserve"> </w:t>
    </w:r>
    <w:fldSimple w:instr=" NUMPAGES  \* Arabic  \* MERGEFORMAT ">
      <w:r w:rsidR="00A266D8">
        <w:rPr>
          <w:noProof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4C4C" w14:textId="6D4A9A17" w:rsidR="00E70901" w:rsidRDefault="003B43F5">
    <w:pPr>
      <w:pStyle w:val="Footer"/>
    </w:pPr>
    <w:r>
      <w:t>P</w:t>
    </w:r>
    <w:r w:rsidR="00B948AC">
      <w:t>ágina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 w:rsidR="00A266D8">
      <w:rPr>
        <w:noProof/>
      </w:rPr>
      <w:t>1</w:t>
    </w:r>
    <w:r>
      <w:fldChar w:fldCharType="end"/>
    </w:r>
    <w:r>
      <w:t xml:space="preserve"> of </w:t>
    </w:r>
    <w:fldSimple w:instr=" NUMPAGES  \* Arabic  \* MERGEFORMAT ">
      <w:r w:rsidR="00A266D8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769C9" w14:textId="77777777" w:rsidR="00287C98" w:rsidRDefault="00287C98">
      <w:pPr>
        <w:spacing w:before="0" w:after="0"/>
      </w:pPr>
      <w:r>
        <w:separator/>
      </w:r>
    </w:p>
    <w:p w14:paraId="7E620248" w14:textId="77777777" w:rsidR="00287C98" w:rsidRDefault="00287C98"/>
  </w:footnote>
  <w:footnote w:type="continuationSeparator" w:id="0">
    <w:p w14:paraId="0ED532FF" w14:textId="77777777" w:rsidR="00287C98" w:rsidRDefault="00287C98">
      <w:pPr>
        <w:spacing w:before="0" w:after="0"/>
      </w:pPr>
      <w:r>
        <w:continuationSeparator/>
      </w:r>
    </w:p>
    <w:p w14:paraId="24122606" w14:textId="77777777" w:rsidR="00287C98" w:rsidRDefault="00287C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BECB" w14:textId="77283836" w:rsidR="00E70901" w:rsidRPr="00263982" w:rsidRDefault="00B948AC" w:rsidP="00B948AC">
    <w:pPr>
      <w:pStyle w:val="Header"/>
      <w:rPr>
        <w:lang w:val="es-419"/>
      </w:rPr>
    </w:pPr>
    <w:r w:rsidRPr="00474810">
      <w:rPr>
        <w:lang w:val="es-419"/>
      </w:rPr>
      <w:t>Anexo Est</w:t>
    </w:r>
    <w:r w:rsidRPr="00474810">
      <w:rPr>
        <w:lang w:val="es-ES"/>
      </w:rPr>
      <w:t>adístico Panorama Social de América Latina</w:t>
    </w:r>
    <w:r w:rsidR="00263982" w:rsidRPr="00474810">
      <w:rPr>
        <w:lang w:val="es-ES"/>
      </w:rPr>
      <w:t xml:space="preserve"> y el Caribe</w:t>
    </w:r>
    <w:r w:rsidRPr="00474810">
      <w:rPr>
        <w:lang w:val="es-ES"/>
      </w:rPr>
      <w:t xml:space="preserve"> 202</w:t>
    </w:r>
    <w:r w:rsidR="009A050A">
      <w:rPr>
        <w:lang w:val="es-ES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01B5DC9"/>
    <w:multiLevelType w:val="hybridMultilevel"/>
    <w:tmpl w:val="2C0E9280"/>
    <w:lvl w:ilvl="0" w:tplc="02AAB2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617518">
    <w:abstractNumId w:val="9"/>
  </w:num>
  <w:num w:numId="2" w16cid:durableId="1712074772">
    <w:abstractNumId w:val="7"/>
  </w:num>
  <w:num w:numId="3" w16cid:durableId="607274603">
    <w:abstractNumId w:val="6"/>
  </w:num>
  <w:num w:numId="4" w16cid:durableId="705064982">
    <w:abstractNumId w:val="5"/>
  </w:num>
  <w:num w:numId="5" w16cid:durableId="1731266958">
    <w:abstractNumId w:val="4"/>
  </w:num>
  <w:num w:numId="6" w16cid:durableId="2126583573">
    <w:abstractNumId w:val="8"/>
  </w:num>
  <w:num w:numId="7" w16cid:durableId="1794445426">
    <w:abstractNumId w:val="3"/>
  </w:num>
  <w:num w:numId="8" w16cid:durableId="982656557">
    <w:abstractNumId w:val="2"/>
  </w:num>
  <w:num w:numId="9" w16cid:durableId="361321356">
    <w:abstractNumId w:val="1"/>
  </w:num>
  <w:num w:numId="10" w16cid:durableId="1216812980">
    <w:abstractNumId w:val="0"/>
  </w:num>
  <w:num w:numId="11" w16cid:durableId="1327933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/>
  <w:defaultTabStop w:val="720"/>
  <w:hyphenationZone w:val="425"/>
  <w:characterSpacingControl w:val="doNotCompress"/>
  <w:hdrShapeDefaults>
    <o:shapedefaults v:ext="edit" spidmax="2102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DE8"/>
    <w:rsid w:val="00003EE8"/>
    <w:rsid w:val="000078D0"/>
    <w:rsid w:val="00024FC4"/>
    <w:rsid w:val="000310F1"/>
    <w:rsid w:val="00043C41"/>
    <w:rsid w:val="000472AC"/>
    <w:rsid w:val="00054C9B"/>
    <w:rsid w:val="00055DD2"/>
    <w:rsid w:val="0005629F"/>
    <w:rsid w:val="000565E0"/>
    <w:rsid w:val="000625AB"/>
    <w:rsid w:val="000745FB"/>
    <w:rsid w:val="000822F0"/>
    <w:rsid w:val="000872FD"/>
    <w:rsid w:val="00090DDD"/>
    <w:rsid w:val="000A664A"/>
    <w:rsid w:val="000B0C50"/>
    <w:rsid w:val="000B3759"/>
    <w:rsid w:val="000B59A4"/>
    <w:rsid w:val="000B7E39"/>
    <w:rsid w:val="000C6A19"/>
    <w:rsid w:val="000E21A8"/>
    <w:rsid w:val="000E3F64"/>
    <w:rsid w:val="000F0219"/>
    <w:rsid w:val="0010017A"/>
    <w:rsid w:val="00107E97"/>
    <w:rsid w:val="00110A8E"/>
    <w:rsid w:val="001123E1"/>
    <w:rsid w:val="00114A77"/>
    <w:rsid w:val="00115442"/>
    <w:rsid w:val="00124019"/>
    <w:rsid w:val="00147B6B"/>
    <w:rsid w:val="00156AEC"/>
    <w:rsid w:val="00181593"/>
    <w:rsid w:val="0018473F"/>
    <w:rsid w:val="001863DB"/>
    <w:rsid w:val="00195FFA"/>
    <w:rsid w:val="001A0F8E"/>
    <w:rsid w:val="001B0504"/>
    <w:rsid w:val="001B07A7"/>
    <w:rsid w:val="001B4FAF"/>
    <w:rsid w:val="001C188C"/>
    <w:rsid w:val="001C1F42"/>
    <w:rsid w:val="001C31DC"/>
    <w:rsid w:val="001D4002"/>
    <w:rsid w:val="001F4928"/>
    <w:rsid w:val="00201954"/>
    <w:rsid w:val="002073FF"/>
    <w:rsid w:val="0021275C"/>
    <w:rsid w:val="00213864"/>
    <w:rsid w:val="002154D1"/>
    <w:rsid w:val="00216342"/>
    <w:rsid w:val="00222C5A"/>
    <w:rsid w:val="00237F67"/>
    <w:rsid w:val="00257295"/>
    <w:rsid w:val="00263982"/>
    <w:rsid w:val="00265C77"/>
    <w:rsid w:val="002665D3"/>
    <w:rsid w:val="002710E0"/>
    <w:rsid w:val="00287C98"/>
    <w:rsid w:val="002924F4"/>
    <w:rsid w:val="002B21E8"/>
    <w:rsid w:val="002C23DE"/>
    <w:rsid w:val="002D0658"/>
    <w:rsid w:val="002D2C32"/>
    <w:rsid w:val="002D7FD0"/>
    <w:rsid w:val="002E5FE2"/>
    <w:rsid w:val="002F2237"/>
    <w:rsid w:val="00302E31"/>
    <w:rsid w:val="0030584F"/>
    <w:rsid w:val="00307FFA"/>
    <w:rsid w:val="0032321D"/>
    <w:rsid w:val="0032563B"/>
    <w:rsid w:val="003342AF"/>
    <w:rsid w:val="00334773"/>
    <w:rsid w:val="00337416"/>
    <w:rsid w:val="00340D35"/>
    <w:rsid w:val="003540D2"/>
    <w:rsid w:val="003605D6"/>
    <w:rsid w:val="003668FC"/>
    <w:rsid w:val="00370177"/>
    <w:rsid w:val="00373809"/>
    <w:rsid w:val="00374549"/>
    <w:rsid w:val="00383493"/>
    <w:rsid w:val="00391CE2"/>
    <w:rsid w:val="003A210C"/>
    <w:rsid w:val="003A2716"/>
    <w:rsid w:val="003A2F38"/>
    <w:rsid w:val="003A4CD6"/>
    <w:rsid w:val="003B43F5"/>
    <w:rsid w:val="003B62DE"/>
    <w:rsid w:val="003B6D80"/>
    <w:rsid w:val="003C3694"/>
    <w:rsid w:val="003E0A51"/>
    <w:rsid w:val="003E1700"/>
    <w:rsid w:val="003E3AFA"/>
    <w:rsid w:val="003F3C00"/>
    <w:rsid w:val="00403FC4"/>
    <w:rsid w:val="004100E9"/>
    <w:rsid w:val="004103C9"/>
    <w:rsid w:val="00411BCF"/>
    <w:rsid w:val="00414E36"/>
    <w:rsid w:val="0042176A"/>
    <w:rsid w:val="00423103"/>
    <w:rsid w:val="0044495A"/>
    <w:rsid w:val="004455A3"/>
    <w:rsid w:val="00447465"/>
    <w:rsid w:val="00474810"/>
    <w:rsid w:val="00475B09"/>
    <w:rsid w:val="004828E9"/>
    <w:rsid w:val="00485472"/>
    <w:rsid w:val="004872C0"/>
    <w:rsid w:val="00495535"/>
    <w:rsid w:val="00495A7B"/>
    <w:rsid w:val="004A5EC2"/>
    <w:rsid w:val="004B5703"/>
    <w:rsid w:val="004B6729"/>
    <w:rsid w:val="004C7255"/>
    <w:rsid w:val="004D47C8"/>
    <w:rsid w:val="004D7222"/>
    <w:rsid w:val="004E0A62"/>
    <w:rsid w:val="004E246B"/>
    <w:rsid w:val="004E6C6D"/>
    <w:rsid w:val="004F3295"/>
    <w:rsid w:val="004F5374"/>
    <w:rsid w:val="005053DE"/>
    <w:rsid w:val="005223E8"/>
    <w:rsid w:val="0052448F"/>
    <w:rsid w:val="00524EDA"/>
    <w:rsid w:val="00532EC8"/>
    <w:rsid w:val="00535995"/>
    <w:rsid w:val="00541B96"/>
    <w:rsid w:val="0054306F"/>
    <w:rsid w:val="00546046"/>
    <w:rsid w:val="005528F2"/>
    <w:rsid w:val="00556980"/>
    <w:rsid w:val="005746FC"/>
    <w:rsid w:val="00575409"/>
    <w:rsid w:val="005763C8"/>
    <w:rsid w:val="00577C10"/>
    <w:rsid w:val="005821CA"/>
    <w:rsid w:val="005842EA"/>
    <w:rsid w:val="00591903"/>
    <w:rsid w:val="005A0DED"/>
    <w:rsid w:val="005A6B67"/>
    <w:rsid w:val="005C0BE3"/>
    <w:rsid w:val="005C237A"/>
    <w:rsid w:val="005D1250"/>
    <w:rsid w:val="005E2643"/>
    <w:rsid w:val="005E4EF0"/>
    <w:rsid w:val="005F4392"/>
    <w:rsid w:val="005F62A2"/>
    <w:rsid w:val="0060036E"/>
    <w:rsid w:val="0060591B"/>
    <w:rsid w:val="00614CCF"/>
    <w:rsid w:val="00623AD2"/>
    <w:rsid w:val="006345A1"/>
    <w:rsid w:val="00643857"/>
    <w:rsid w:val="00650522"/>
    <w:rsid w:val="006536C8"/>
    <w:rsid w:val="00657781"/>
    <w:rsid w:val="00662D75"/>
    <w:rsid w:val="006633E2"/>
    <w:rsid w:val="00670226"/>
    <w:rsid w:val="006717BA"/>
    <w:rsid w:val="006911DE"/>
    <w:rsid w:val="006A0F0B"/>
    <w:rsid w:val="006A15E3"/>
    <w:rsid w:val="006B2958"/>
    <w:rsid w:val="006B4B79"/>
    <w:rsid w:val="006E2413"/>
    <w:rsid w:val="006E2CBF"/>
    <w:rsid w:val="006E5B26"/>
    <w:rsid w:val="006F3BD0"/>
    <w:rsid w:val="006F3C6E"/>
    <w:rsid w:val="00706D9D"/>
    <w:rsid w:val="007101FB"/>
    <w:rsid w:val="00714418"/>
    <w:rsid w:val="00720883"/>
    <w:rsid w:val="00725D0A"/>
    <w:rsid w:val="00733E48"/>
    <w:rsid w:val="00745D6A"/>
    <w:rsid w:val="00750E93"/>
    <w:rsid w:val="00754024"/>
    <w:rsid w:val="00770416"/>
    <w:rsid w:val="00774B53"/>
    <w:rsid w:val="007821BA"/>
    <w:rsid w:val="0078292A"/>
    <w:rsid w:val="00793149"/>
    <w:rsid w:val="00795E83"/>
    <w:rsid w:val="007968F0"/>
    <w:rsid w:val="00796BA2"/>
    <w:rsid w:val="007A16E6"/>
    <w:rsid w:val="007B223B"/>
    <w:rsid w:val="007B4E8C"/>
    <w:rsid w:val="007C0EE3"/>
    <w:rsid w:val="007D1009"/>
    <w:rsid w:val="007D33F4"/>
    <w:rsid w:val="007D6DB7"/>
    <w:rsid w:val="007F3E36"/>
    <w:rsid w:val="00800A3A"/>
    <w:rsid w:val="008200CB"/>
    <w:rsid w:val="0082011E"/>
    <w:rsid w:val="00835652"/>
    <w:rsid w:val="008357AC"/>
    <w:rsid w:val="00840F36"/>
    <w:rsid w:val="008420DB"/>
    <w:rsid w:val="00842758"/>
    <w:rsid w:val="00862639"/>
    <w:rsid w:val="00894DC6"/>
    <w:rsid w:val="008A2C3A"/>
    <w:rsid w:val="008B23A9"/>
    <w:rsid w:val="008B6E09"/>
    <w:rsid w:val="008D2A24"/>
    <w:rsid w:val="008E01D7"/>
    <w:rsid w:val="009210F2"/>
    <w:rsid w:val="00924DAF"/>
    <w:rsid w:val="00933F6C"/>
    <w:rsid w:val="00941262"/>
    <w:rsid w:val="0094491A"/>
    <w:rsid w:val="00946BDA"/>
    <w:rsid w:val="00950C90"/>
    <w:rsid w:val="00955E1D"/>
    <w:rsid w:val="00964F1C"/>
    <w:rsid w:val="00977521"/>
    <w:rsid w:val="009775B6"/>
    <w:rsid w:val="0098719D"/>
    <w:rsid w:val="009A050A"/>
    <w:rsid w:val="009A6028"/>
    <w:rsid w:val="009A7F40"/>
    <w:rsid w:val="009B5737"/>
    <w:rsid w:val="009B6766"/>
    <w:rsid w:val="009C01DA"/>
    <w:rsid w:val="009C60ED"/>
    <w:rsid w:val="009D07BB"/>
    <w:rsid w:val="009D2DDE"/>
    <w:rsid w:val="009D47FD"/>
    <w:rsid w:val="00A12529"/>
    <w:rsid w:val="00A266D8"/>
    <w:rsid w:val="00A41AB8"/>
    <w:rsid w:val="00A4230E"/>
    <w:rsid w:val="00A42A4F"/>
    <w:rsid w:val="00A43F76"/>
    <w:rsid w:val="00A54139"/>
    <w:rsid w:val="00A565F4"/>
    <w:rsid w:val="00A620EB"/>
    <w:rsid w:val="00A636FA"/>
    <w:rsid w:val="00A740B4"/>
    <w:rsid w:val="00A81087"/>
    <w:rsid w:val="00A81CE6"/>
    <w:rsid w:val="00A96DF2"/>
    <w:rsid w:val="00AB1739"/>
    <w:rsid w:val="00AB2C08"/>
    <w:rsid w:val="00AC0EB3"/>
    <w:rsid w:val="00AC4A1C"/>
    <w:rsid w:val="00AC5371"/>
    <w:rsid w:val="00AC77D8"/>
    <w:rsid w:val="00AD099E"/>
    <w:rsid w:val="00AD17C3"/>
    <w:rsid w:val="00AE1DAF"/>
    <w:rsid w:val="00AE3C03"/>
    <w:rsid w:val="00AE5EB3"/>
    <w:rsid w:val="00AF7900"/>
    <w:rsid w:val="00B16CF0"/>
    <w:rsid w:val="00B17B38"/>
    <w:rsid w:val="00B24A96"/>
    <w:rsid w:val="00B34612"/>
    <w:rsid w:val="00B34642"/>
    <w:rsid w:val="00B76771"/>
    <w:rsid w:val="00B81172"/>
    <w:rsid w:val="00B872ED"/>
    <w:rsid w:val="00B91B49"/>
    <w:rsid w:val="00B948AC"/>
    <w:rsid w:val="00B9548F"/>
    <w:rsid w:val="00BA1D49"/>
    <w:rsid w:val="00BB5D45"/>
    <w:rsid w:val="00BC68FB"/>
    <w:rsid w:val="00BD2D7B"/>
    <w:rsid w:val="00BD3253"/>
    <w:rsid w:val="00BD753A"/>
    <w:rsid w:val="00BD78EE"/>
    <w:rsid w:val="00BE2954"/>
    <w:rsid w:val="00BE7A57"/>
    <w:rsid w:val="00C14F50"/>
    <w:rsid w:val="00C20BAB"/>
    <w:rsid w:val="00C227E6"/>
    <w:rsid w:val="00C26CB4"/>
    <w:rsid w:val="00C37964"/>
    <w:rsid w:val="00C467C0"/>
    <w:rsid w:val="00C47EEF"/>
    <w:rsid w:val="00C57E4D"/>
    <w:rsid w:val="00C60D3C"/>
    <w:rsid w:val="00C61373"/>
    <w:rsid w:val="00C67AA2"/>
    <w:rsid w:val="00C703F1"/>
    <w:rsid w:val="00C75708"/>
    <w:rsid w:val="00C75FA5"/>
    <w:rsid w:val="00C83781"/>
    <w:rsid w:val="00C84243"/>
    <w:rsid w:val="00C979A4"/>
    <w:rsid w:val="00CA75C0"/>
    <w:rsid w:val="00CB687B"/>
    <w:rsid w:val="00CC49FD"/>
    <w:rsid w:val="00CD4B66"/>
    <w:rsid w:val="00CD77D2"/>
    <w:rsid w:val="00CF412C"/>
    <w:rsid w:val="00D02E6B"/>
    <w:rsid w:val="00D04674"/>
    <w:rsid w:val="00D11649"/>
    <w:rsid w:val="00D22C93"/>
    <w:rsid w:val="00D251E5"/>
    <w:rsid w:val="00D44363"/>
    <w:rsid w:val="00D52232"/>
    <w:rsid w:val="00D66DE8"/>
    <w:rsid w:val="00D71A54"/>
    <w:rsid w:val="00D85AAA"/>
    <w:rsid w:val="00DB58E9"/>
    <w:rsid w:val="00DB70A5"/>
    <w:rsid w:val="00DD0D48"/>
    <w:rsid w:val="00DD70D7"/>
    <w:rsid w:val="00DF5B1B"/>
    <w:rsid w:val="00E06153"/>
    <w:rsid w:val="00E06CE5"/>
    <w:rsid w:val="00E07A9C"/>
    <w:rsid w:val="00E158C0"/>
    <w:rsid w:val="00E25DDE"/>
    <w:rsid w:val="00E40AF3"/>
    <w:rsid w:val="00E54C16"/>
    <w:rsid w:val="00E54C69"/>
    <w:rsid w:val="00E70901"/>
    <w:rsid w:val="00E70FBD"/>
    <w:rsid w:val="00E717C7"/>
    <w:rsid w:val="00E75C1B"/>
    <w:rsid w:val="00E76AFD"/>
    <w:rsid w:val="00E81BE4"/>
    <w:rsid w:val="00E8602E"/>
    <w:rsid w:val="00EA3689"/>
    <w:rsid w:val="00EB1093"/>
    <w:rsid w:val="00EB2D6D"/>
    <w:rsid w:val="00EB41A2"/>
    <w:rsid w:val="00EB4C28"/>
    <w:rsid w:val="00EC57BD"/>
    <w:rsid w:val="00ED7810"/>
    <w:rsid w:val="00EE1E0F"/>
    <w:rsid w:val="00EE6F06"/>
    <w:rsid w:val="00EE78D2"/>
    <w:rsid w:val="00EF1C0F"/>
    <w:rsid w:val="00EF2887"/>
    <w:rsid w:val="00F02DCE"/>
    <w:rsid w:val="00F1093E"/>
    <w:rsid w:val="00F12D7A"/>
    <w:rsid w:val="00F167CA"/>
    <w:rsid w:val="00F25B0B"/>
    <w:rsid w:val="00F31CD8"/>
    <w:rsid w:val="00F45C4F"/>
    <w:rsid w:val="00F62721"/>
    <w:rsid w:val="00FA1805"/>
    <w:rsid w:val="00FB6EDF"/>
    <w:rsid w:val="00FC3872"/>
    <w:rsid w:val="00FD07A3"/>
    <w:rsid w:val="00FD36C0"/>
    <w:rsid w:val="00FD6B38"/>
    <w:rsid w:val="00FD6E01"/>
    <w:rsid w:val="00FE634E"/>
    <w:rsid w:val="00FF0705"/>
    <w:rsid w:val="00FF198A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02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A24179E"/>
  <w15:chartTrackingRefBased/>
  <w15:docId w15:val="{8F306AFA-D078-4998-8372-C8C20B77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253"/>
  </w:style>
  <w:style w:type="paragraph" w:styleId="Heading1">
    <w:name w:val="heading 1"/>
    <w:basedOn w:val="Normal"/>
    <w:link w:val="Heading1Char"/>
    <w:uiPriority w:val="9"/>
    <w:qFormat/>
    <w:rsid w:val="00BD78EE"/>
    <w:pPr>
      <w:spacing w:before="360" w:after="60"/>
      <w:contextualSpacing/>
      <w:outlineLvl w:val="0"/>
    </w:pPr>
    <w:rPr>
      <w:rFonts w:asciiTheme="majorHAnsi" w:hAnsiTheme="majorHAnsi"/>
      <w:b/>
      <w:bCs/>
      <w:color w:val="935309" w:themeColor="accent2" w:themeShade="8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958"/>
    <w:pPr>
      <w:keepNext/>
      <w:keepLines/>
      <w:spacing w:after="0"/>
      <w:contextualSpacing/>
      <w:outlineLvl w:val="1"/>
    </w:pPr>
    <w:rPr>
      <w:rFonts w:asciiTheme="majorHAnsi" w:eastAsiaTheme="majorEastAsia" w:hAnsiTheme="majorHAnsi" w:cstheme="majorBidi"/>
      <w:color w:val="536142" w:themeColor="accent1" w:themeShade="8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6B2958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olor w:val="526041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8EE"/>
    <w:pPr>
      <w:keepNext/>
      <w:keepLines/>
      <w:spacing w:after="0"/>
      <w:contextualSpacing/>
      <w:outlineLvl w:val="3"/>
    </w:pPr>
    <w:rPr>
      <w:rFonts w:asciiTheme="majorHAnsi" w:eastAsiaTheme="majorEastAsia" w:hAnsiTheme="majorHAnsi" w:cstheme="majorBidi"/>
      <w:i/>
      <w:iCs/>
      <w:color w:val="536142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958"/>
    <w:pPr>
      <w:keepNext/>
      <w:keepLines/>
      <w:spacing w:after="0"/>
      <w:contextualSpacing/>
      <w:outlineLvl w:val="4"/>
    </w:pPr>
    <w:rPr>
      <w:rFonts w:asciiTheme="majorHAnsi" w:eastAsiaTheme="majorEastAsia" w:hAnsiTheme="majorHAnsi" w:cstheme="majorBidi"/>
      <w:color w:val="444D26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958"/>
    <w:pPr>
      <w:keepNext/>
      <w:keepLines/>
      <w:spacing w:after="0"/>
      <w:contextualSpacing/>
      <w:outlineLvl w:val="5"/>
    </w:pPr>
    <w:rPr>
      <w:rFonts w:asciiTheme="majorHAnsi" w:eastAsiaTheme="majorEastAsia" w:hAnsiTheme="majorHAnsi" w:cstheme="majorBidi"/>
      <w:color w:val="935309" w:themeColor="accent2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8EE"/>
    <w:pPr>
      <w:keepNext/>
      <w:keepLines/>
      <w:spacing w:after="0"/>
      <w:contextualSpacing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8EE"/>
    <w:pPr>
      <w:keepNext/>
      <w:keepLines/>
      <w:spacing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8EE"/>
    <w:pPr>
      <w:keepNext/>
      <w:keepLines/>
      <w:spacing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9D47FD"/>
  </w:style>
  <w:style w:type="paragraph" w:styleId="Footer">
    <w:name w:val="footer"/>
    <w:basedOn w:val="Normal"/>
    <w:link w:val="FooterChar"/>
    <w:uiPriority w:val="99"/>
    <w:rsid w:val="009D47FD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D47FD"/>
    <w:rPr>
      <w:szCs w:val="20"/>
      <w:shd w:val="clear" w:color="auto" w:fill="ECF0E9" w:themeFill="accent1" w:themeFillTint="33"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78EE"/>
    <w:rPr>
      <w:rFonts w:asciiTheme="majorHAnsi" w:hAnsiTheme="majorHAnsi"/>
      <w:b/>
      <w:bCs/>
      <w:color w:val="935309" w:themeColor="accent2" w:themeShade="80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C67AA2"/>
    <w:pPr>
      <w:pBdr>
        <w:bottom w:val="single" w:sz="4" w:space="1" w:color="DC7D0E" w:themeColor="accent2" w:themeShade="BF"/>
      </w:pBdr>
      <w:jc w:val="right"/>
    </w:pPr>
    <w:rPr>
      <w:rFonts w:asciiTheme="majorHAnsi" w:eastAsiaTheme="majorEastAsia" w:hAnsiTheme="majorHAnsi" w:cstheme="majorBidi"/>
      <w:b/>
      <w:bCs/>
      <w:color w:val="935309" w:themeColor="accent2" w:themeShade="8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C67AA2"/>
    <w:rPr>
      <w:rFonts w:asciiTheme="majorHAnsi" w:eastAsiaTheme="majorEastAsia" w:hAnsiTheme="majorHAnsi" w:cstheme="majorBidi"/>
      <w:b/>
      <w:bCs/>
      <w:color w:val="935309" w:themeColor="accent2" w:themeShade="80"/>
      <w:sz w:val="32"/>
      <w:szCs w:val="32"/>
    </w:rPr>
  </w:style>
  <w:style w:type="table" w:styleId="ListTable6Colorful-Accent1">
    <w:name w:val="List Table 6 Colorful Accent 1"/>
    <w:basedOn w:val="TableNormal"/>
    <w:uiPriority w:val="51"/>
    <w:rsid w:val="004A5EC2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1">
    <w:name w:val="List Table 1 Light Accent 1"/>
    <w:basedOn w:val="TableNormal"/>
    <w:uiPriority w:val="46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1">
    <w:name w:val="List Table 2 Accent 1"/>
    <w:basedOn w:val="TableNormal"/>
    <w:uiPriority w:val="47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82011E"/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B09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B09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75B09"/>
  </w:style>
  <w:style w:type="paragraph" w:styleId="BlockText">
    <w:name w:val="Block Text"/>
    <w:basedOn w:val="Normal"/>
    <w:uiPriority w:val="99"/>
    <w:semiHidden/>
    <w:unhideWhenUsed/>
    <w:rsid w:val="0082011E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475B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5B09"/>
  </w:style>
  <w:style w:type="paragraph" w:styleId="BodyText2">
    <w:name w:val="Body Text 2"/>
    <w:basedOn w:val="Normal"/>
    <w:link w:val="BodyText2Char"/>
    <w:uiPriority w:val="99"/>
    <w:semiHidden/>
    <w:unhideWhenUsed/>
    <w:rsid w:val="00475B0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75B09"/>
  </w:style>
  <w:style w:type="paragraph" w:styleId="BodyText3">
    <w:name w:val="Body Text 3"/>
    <w:basedOn w:val="Normal"/>
    <w:link w:val="BodyText3Char"/>
    <w:uiPriority w:val="99"/>
    <w:semiHidden/>
    <w:unhideWhenUsed/>
    <w:rsid w:val="00475B0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75B09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75B09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75B0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75B0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75B0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75B09"/>
    <w:pPr>
      <w:spacing w:after="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75B0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75B0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75B0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75B0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75B09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B687B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75B09"/>
    <w:pPr>
      <w:spacing w:before="0" w:after="200"/>
    </w:pPr>
    <w:rPr>
      <w:i/>
      <w:iCs/>
      <w:color w:val="444D2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75B09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75B09"/>
  </w:style>
  <w:style w:type="table" w:styleId="ColorfulGrid">
    <w:name w:val="Colorful Grid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75B0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B0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B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B09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5B09"/>
  </w:style>
  <w:style w:type="character" w:customStyle="1" w:styleId="DateChar">
    <w:name w:val="Date Char"/>
    <w:basedOn w:val="DefaultParagraphFont"/>
    <w:link w:val="Date"/>
    <w:uiPriority w:val="99"/>
    <w:semiHidden/>
    <w:rsid w:val="00475B09"/>
  </w:style>
  <w:style w:type="paragraph" w:styleId="DocumentMap">
    <w:name w:val="Document Map"/>
    <w:basedOn w:val="Normal"/>
    <w:link w:val="DocumentMapChar"/>
    <w:uiPriority w:val="99"/>
    <w:semiHidden/>
    <w:unhideWhenUsed/>
    <w:rsid w:val="00475B09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5B09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75B09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75B09"/>
  </w:style>
  <w:style w:type="character" w:styleId="Emphasis">
    <w:name w:val="Emphasis"/>
    <w:basedOn w:val="DefaultParagraphFont"/>
    <w:uiPriority w:val="20"/>
    <w:semiHidden/>
    <w:unhideWhenUsed/>
    <w:qFormat/>
    <w:rsid w:val="00475B0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475B0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5B09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5B09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75B09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75B09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475B0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5B09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5B09"/>
    <w:rPr>
      <w:szCs w:val="20"/>
    </w:rPr>
  </w:style>
  <w:style w:type="table" w:styleId="GridTable1Light">
    <w:name w:val="Grid Table 1 Light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75B0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75B09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75B09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75B09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75B09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75B09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75B09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75B0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75B09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75B09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75B09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75B09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75B09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75B09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6B2958"/>
    <w:rPr>
      <w:rFonts w:asciiTheme="majorHAnsi" w:eastAsiaTheme="majorEastAsia" w:hAnsiTheme="majorHAnsi" w:cstheme="majorBidi"/>
      <w:color w:val="526041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8EE"/>
    <w:rPr>
      <w:rFonts w:asciiTheme="majorHAnsi" w:eastAsiaTheme="majorEastAsia" w:hAnsiTheme="majorHAnsi" w:cstheme="majorBidi"/>
      <w:i/>
      <w:iCs/>
      <w:color w:val="536142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958"/>
    <w:rPr>
      <w:rFonts w:asciiTheme="majorHAnsi" w:eastAsiaTheme="majorEastAsia" w:hAnsiTheme="majorHAnsi" w:cstheme="majorBidi"/>
      <w:color w:val="444D26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958"/>
    <w:rPr>
      <w:rFonts w:asciiTheme="majorHAnsi" w:eastAsiaTheme="majorEastAsia" w:hAnsiTheme="majorHAnsi" w:cstheme="majorBidi"/>
      <w:color w:val="935309" w:themeColor="accent2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8EE"/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8E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8E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475B09"/>
  </w:style>
  <w:style w:type="paragraph" w:styleId="HTMLAddress">
    <w:name w:val="HTML Address"/>
    <w:basedOn w:val="Normal"/>
    <w:link w:val="HTMLAddressChar"/>
    <w:uiPriority w:val="99"/>
    <w:semiHidden/>
    <w:unhideWhenUsed/>
    <w:rsid w:val="00475B09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75B0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75B0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75B09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75B09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75B0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75B09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75B09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475B0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475B09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75B09"/>
    <w:rPr>
      <w:i/>
      <w:iCs/>
    </w:rPr>
  </w:style>
  <w:style w:type="character" w:styleId="Hyperlink">
    <w:name w:val="Hyperlink"/>
    <w:basedOn w:val="DefaultParagraphFont"/>
    <w:uiPriority w:val="99"/>
    <w:unhideWhenUsed/>
    <w:rsid w:val="0082011E"/>
    <w:rPr>
      <w:color w:val="4B376B" w:themeColor="accent5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75B09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75B09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75B09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75B09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75B09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75B09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75B09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75B09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75B09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75B0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B687B"/>
    <w:rPr>
      <w:i/>
      <w:iCs/>
      <w:color w:val="536142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B687B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B687B"/>
    <w:rPr>
      <w:i/>
      <w:iCs/>
      <w:color w:val="536142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B687B"/>
    <w:rPr>
      <w:b/>
      <w:bCs/>
      <w:caps w:val="0"/>
      <w:smallCaps/>
      <w:color w:val="536142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75B09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75B09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75B09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75B09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75B09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75B09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75B09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75B09"/>
  </w:style>
  <w:style w:type="paragraph" w:styleId="List">
    <w:name w:val="List"/>
    <w:basedOn w:val="Normal"/>
    <w:uiPriority w:val="99"/>
    <w:semiHidden/>
    <w:unhideWhenUsed/>
    <w:rsid w:val="00475B0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75B0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75B0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75B0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75B09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75B0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75B0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75B0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75B0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75B0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75B0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75B0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75B0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75B0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75B0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75B09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75B09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75B09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75B09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75B09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475B0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2">
    <w:name w:val="List Table 1 Light Accent 2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75B0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75B09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75B09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75B09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75B09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75B09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75B0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75B09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75B09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75B09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75B09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75B09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75B09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475B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75B09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75B0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75B0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475B09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475B0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75B0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75B09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75B09"/>
  </w:style>
  <w:style w:type="character" w:styleId="PageNumber">
    <w:name w:val="page number"/>
    <w:basedOn w:val="DefaultParagraphFont"/>
    <w:uiPriority w:val="99"/>
    <w:semiHidden/>
    <w:unhideWhenUsed/>
    <w:rsid w:val="00475B09"/>
  </w:style>
  <w:style w:type="table" w:styleId="PlainTable1">
    <w:name w:val="Plain Table 1"/>
    <w:basedOn w:val="TableNormal"/>
    <w:uiPriority w:val="41"/>
    <w:rsid w:val="00475B0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75B0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75B0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475B09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5B09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B687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B687B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75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75B09"/>
  </w:style>
  <w:style w:type="paragraph" w:styleId="Signature">
    <w:name w:val="Signature"/>
    <w:basedOn w:val="Normal"/>
    <w:link w:val="SignatureChar"/>
    <w:uiPriority w:val="99"/>
    <w:semiHidden/>
    <w:unhideWhenUsed/>
    <w:rsid w:val="00475B09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75B09"/>
  </w:style>
  <w:style w:type="character" w:styleId="Strong">
    <w:name w:val="Strong"/>
    <w:basedOn w:val="DefaultParagraphFont"/>
    <w:uiPriority w:val="22"/>
    <w:semiHidden/>
    <w:unhideWhenUsed/>
    <w:qFormat/>
    <w:rsid w:val="00475B09"/>
    <w:rPr>
      <w:b/>
      <w:bCs/>
    </w:rPr>
  </w:style>
  <w:style w:type="paragraph" w:styleId="Subtitle">
    <w:name w:val="Subtitle"/>
    <w:basedOn w:val="Normal"/>
    <w:link w:val="SubtitleChar"/>
    <w:uiPriority w:val="2"/>
    <w:qFormat/>
    <w:rsid w:val="00115442"/>
    <w:pPr>
      <w:numPr>
        <w:ilvl w:val="1"/>
      </w:numPr>
      <w:jc w:val="right"/>
    </w:pPr>
  </w:style>
  <w:style w:type="character" w:customStyle="1" w:styleId="SubtitleChar">
    <w:name w:val="Subtitle Char"/>
    <w:basedOn w:val="DefaultParagraphFont"/>
    <w:link w:val="Subtitle"/>
    <w:uiPriority w:val="2"/>
    <w:rsid w:val="00115442"/>
  </w:style>
  <w:style w:type="character" w:styleId="SubtleEmphasis">
    <w:name w:val="Subtle Emphasis"/>
    <w:basedOn w:val="DefaultParagraphFont"/>
    <w:uiPriority w:val="19"/>
    <w:semiHidden/>
    <w:unhideWhenUsed/>
    <w:qFormat/>
    <w:rsid w:val="00475B0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75B09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475B0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75B0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75B0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75B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75B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75B0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75B0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75B0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75B0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75B0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75B0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75B0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75B0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75B0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75B0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75B0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75B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75B0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75B0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75B0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75B0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75B0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75B0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75B0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75B0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75B0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75B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75B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75B0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75B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75B0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75B09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475B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75B0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75B0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75B0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75B0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75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75B0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75B0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75B0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75B0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75B0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75B0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75B0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75B0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75B0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75B0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75B0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75B0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75B0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687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958"/>
    <w:rPr>
      <w:rFonts w:asciiTheme="majorHAnsi" w:eastAsiaTheme="majorEastAsia" w:hAnsiTheme="majorHAnsi" w:cstheme="majorBidi"/>
      <w:color w:val="536142" w:themeColor="accent1" w:themeShade="80"/>
      <w:sz w:val="24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75FA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036E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Microsoft_Excel_Worksheet19.xlsx"/><Relationship Id="rId21" Type="http://schemas.openxmlformats.org/officeDocument/2006/relationships/hyperlink" Target="https://statistics.cepal.org/geo/geo-cepalstat/?lang=es&amp;indicator_id=3333&amp;members=330,31709,29194,31745" TargetMode="External"/><Relationship Id="rId42" Type="http://schemas.openxmlformats.org/officeDocument/2006/relationships/package" Target="embeddings/Microsoft_Excel_Worksheet4.xlsx"/><Relationship Id="rId63" Type="http://schemas.openxmlformats.org/officeDocument/2006/relationships/hyperlink" Target="https://statistics.cepal.org/portal/cepalstat/dashboard.html?indicator_id=3295&amp;area_id=930&amp;lang=es" TargetMode="External"/><Relationship Id="rId84" Type="http://schemas.openxmlformats.org/officeDocument/2006/relationships/hyperlink" Target="https://statistics.cepal.org/geo/geo-cepalstat/?lang=es&amp;indicator_id=2119&amp;members=327,380,29194,1406" TargetMode="External"/><Relationship Id="rId138" Type="http://schemas.openxmlformats.org/officeDocument/2006/relationships/hyperlink" Target="https://statistics.cepal.org/portal/cepalstat/dashboard.html?indicator_id=2296&amp;area_id=930&amp;lang=es" TargetMode="External"/><Relationship Id="rId107" Type="http://schemas.openxmlformats.org/officeDocument/2006/relationships/package" Target="embeddings/Microsoft_Excel_Worksheet17.xlsx"/><Relationship Id="rId11" Type="http://schemas.openxmlformats.org/officeDocument/2006/relationships/image" Target="media/image3.svg"/><Relationship Id="rId32" Type="http://schemas.openxmlformats.org/officeDocument/2006/relationships/hyperlink" Target="https://statistics.cepal.org/portal/cepalstat/dashboard.html?indicator_id=3330&amp;area_id=930&amp;lang=es" TargetMode="External"/><Relationship Id="rId53" Type="http://schemas.openxmlformats.org/officeDocument/2006/relationships/hyperlink" Target="https://statistics.cepal.org/portal/cepalstat/dashboard.html?indicator_id=4674&amp;area_id=1&amp;lang=es" TargetMode="External"/><Relationship Id="rId74" Type="http://schemas.openxmlformats.org/officeDocument/2006/relationships/hyperlink" Target="https://statistics.cepal.org/geo/geo-cepalstat/?lang=es&amp;indicator_id=3307&amp;members=42971,327,29194" TargetMode="External"/><Relationship Id="rId128" Type="http://schemas.openxmlformats.org/officeDocument/2006/relationships/hyperlink" Target="https://statistics.cepal.org/portal/cepalstat/dashboard.html?indicator_id=2287&amp;area_id=930&amp;lang=es" TargetMode="External"/><Relationship Id="rId149" Type="http://schemas.openxmlformats.org/officeDocument/2006/relationships/footer" Target="footer1.xml"/><Relationship Id="rId5" Type="http://schemas.openxmlformats.org/officeDocument/2006/relationships/webSettings" Target="webSettings.xml"/><Relationship Id="rId95" Type="http://schemas.openxmlformats.org/officeDocument/2006/relationships/hyperlink" Target="https://statistics.cepal.org/portal/databank/index.html?lang=es&amp;indicator_id=2320&amp;area_id=930" TargetMode="External"/><Relationship Id="rId22" Type="http://schemas.openxmlformats.org/officeDocument/2006/relationships/image" Target="media/image9.svg"/><Relationship Id="rId27" Type="http://schemas.openxmlformats.org/officeDocument/2006/relationships/hyperlink" Target="https://statistics.cepal.org/geo/geo-cepalstat/?lang=es&amp;indicator_id=3349&amp;members=327,78155,146,1362,29194" TargetMode="External"/><Relationship Id="rId43" Type="http://schemas.openxmlformats.org/officeDocument/2006/relationships/hyperlink" Target="https://statistics.cepal.org/portal/cepalstat/dashboard.html?indicator_id=3342&amp;area_id=930&amp;lang=es" TargetMode="External"/><Relationship Id="rId48" Type="http://schemas.openxmlformats.org/officeDocument/2006/relationships/hyperlink" Target="https://statistics.cepal.org/portal/cepalstat/dashboard.html?indicator_id=4672&amp;area_id=2434&amp;lang=es" TargetMode="External"/><Relationship Id="rId64" Type="http://schemas.openxmlformats.org/officeDocument/2006/relationships/hyperlink" Target="https://statistics.cepal.org/geo/geo-cepalstat/?lang=es&amp;indicator_id=3295&amp;members=29194,327" TargetMode="External"/><Relationship Id="rId69" Type="http://schemas.openxmlformats.org/officeDocument/2006/relationships/hyperlink" Target="https://statistics.cepal.org/geo/geo-cepalstat/?lang=es&amp;indicator_id=3289&amp;members=29194,327" TargetMode="External"/><Relationship Id="rId113" Type="http://schemas.openxmlformats.org/officeDocument/2006/relationships/hyperlink" Target="https://statistics.cepal.org/portal/cepalstat/dashboard.html?indicator_id=3136&amp;area_id=930&amp;lang=es" TargetMode="External"/><Relationship Id="rId118" Type="http://schemas.openxmlformats.org/officeDocument/2006/relationships/hyperlink" Target="https://statistics.cepal.org/portal/cepalstat/dashboard.html?indicator_id=766&amp;area_id=930&amp;lang=es" TargetMode="External"/><Relationship Id="rId134" Type="http://schemas.openxmlformats.org/officeDocument/2006/relationships/hyperlink" Target="https://statistics.cepal.org/geo/geo-cepalstat/?lang=es&amp;indicator_id=2288&amp;members=43088,29194,327" TargetMode="External"/><Relationship Id="rId139" Type="http://schemas.openxmlformats.org/officeDocument/2006/relationships/hyperlink" Target="https://statistics.cepal.org/geo/geo-cepalstat/?lang=es&amp;indicator_id=2296&amp;members=1431,29194,327" TargetMode="External"/><Relationship Id="rId80" Type="http://schemas.openxmlformats.org/officeDocument/2006/relationships/hyperlink" Target="https://statistics.cepal.org/portal/databank/index.html?lang=es&amp;indicator_id=143&amp;area_id=930" TargetMode="External"/><Relationship Id="rId85" Type="http://schemas.openxmlformats.org/officeDocument/2006/relationships/hyperlink" Target="https://statistics.cepal.org/portal/databank/index.html?lang=es&amp;indicator_id=2119&amp;area_id=930" TargetMode="External"/><Relationship Id="rId150" Type="http://schemas.openxmlformats.org/officeDocument/2006/relationships/footer" Target="footer2.xml"/><Relationship Id="rId12" Type="http://schemas.openxmlformats.org/officeDocument/2006/relationships/hyperlink" Target="https://statistics.cepal.org/geo/geo-cepalstat/?lang=es&amp;indicator_id=3328&amp;members=211,1363,29194" TargetMode="External"/><Relationship Id="rId17" Type="http://schemas.openxmlformats.org/officeDocument/2006/relationships/image" Target="media/image7.svg"/><Relationship Id="rId33" Type="http://schemas.openxmlformats.org/officeDocument/2006/relationships/hyperlink" Target="https://statistics.cepal.org/geo/geo-cepalstat/?lang=es&amp;indicator_id=3330&amp;members=1362,327,29194" TargetMode="External"/><Relationship Id="rId38" Type="http://schemas.openxmlformats.org/officeDocument/2006/relationships/hyperlink" Target="https://statistics.cepal.org/portal/cepalstat/dashboard.html?indicator_id=3341&amp;area_id=930&amp;lang=es" TargetMode="External"/><Relationship Id="rId59" Type="http://schemas.openxmlformats.org/officeDocument/2006/relationships/hyperlink" Target="https://statistics.cepal.org/geo/geo-cepalstat/?lang=es&amp;indicator_id=3390&amp;members=930,327,29194" TargetMode="External"/><Relationship Id="rId103" Type="http://schemas.openxmlformats.org/officeDocument/2006/relationships/hyperlink" Target="https://statistics.cepal.org/portal/cepalstat/dashboard.html?indicator_id=252&amp;area_id=930&amp;lang=es" TargetMode="External"/><Relationship Id="rId108" Type="http://schemas.openxmlformats.org/officeDocument/2006/relationships/hyperlink" Target="https://statistics.cepal.org/portal/cepalstat/dashboard.html?indicator_id=3138&amp;area_id=930&amp;lang=es" TargetMode="External"/><Relationship Id="rId124" Type="http://schemas.openxmlformats.org/officeDocument/2006/relationships/hyperlink" Target="https://statistics.cepal.org/geo/geo-cepalstat/?lang=es&amp;indicator_id=2948&amp;members=327,146,381,29194" TargetMode="External"/><Relationship Id="rId129" Type="http://schemas.openxmlformats.org/officeDocument/2006/relationships/hyperlink" Target="https://statistics.cepal.org/geo/geo-cepalstat/?lang=es&amp;indicator_id=2287&amp;members=146,43076,29194" TargetMode="External"/><Relationship Id="rId54" Type="http://schemas.openxmlformats.org/officeDocument/2006/relationships/hyperlink" Target="https://statistics.cepal.org/geo/geo-cepalstat/?indicator_id=4674&amp;members=29194" TargetMode="External"/><Relationship Id="rId70" Type="http://schemas.openxmlformats.org/officeDocument/2006/relationships/hyperlink" Target="https://statistics.cepal.org/portal/databank/index.html?lang=es&amp;indicator_id=3289&amp;area_id=930" TargetMode="External"/><Relationship Id="rId75" Type="http://schemas.openxmlformats.org/officeDocument/2006/relationships/hyperlink" Target="https://statistics.cepal.org/portal/databank/index.html?lang=es&amp;indicator_id=3307&amp;area_id=930" TargetMode="External"/><Relationship Id="rId91" Type="http://schemas.openxmlformats.org/officeDocument/2006/relationships/image" Target="media/image25.emf"/><Relationship Id="rId96" Type="http://schemas.openxmlformats.org/officeDocument/2006/relationships/image" Target="media/image26.emf"/><Relationship Id="rId140" Type="http://schemas.openxmlformats.org/officeDocument/2006/relationships/hyperlink" Target="https://statistics.cepal.org/portal/databank/index.html?lang=es&amp;indicator_id=2296&amp;area_id=930" TargetMode="External"/><Relationship Id="rId145" Type="http://schemas.openxmlformats.org/officeDocument/2006/relationships/hyperlink" Target="https://statistics.cepal.org/portal/databank/index.html?lang=es&amp;indicator_id=2297&amp;area_id=93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statistics.cepal.org/portal/databank/index.html?lang=es&amp;indicator_id=3333&amp;area_id=930" TargetMode="External"/><Relationship Id="rId28" Type="http://schemas.openxmlformats.org/officeDocument/2006/relationships/hyperlink" Target="https://statistics.cepal.org/portal/databank/index.html?lang=es&amp;indicator_id=3349&amp;area_id=930" TargetMode="External"/><Relationship Id="rId49" Type="http://schemas.openxmlformats.org/officeDocument/2006/relationships/hyperlink" Target="https://statistics.cepal.org/geo/geo-cepalstat/?indicator_id=4672&amp;members=29194" TargetMode="External"/><Relationship Id="rId114" Type="http://schemas.openxmlformats.org/officeDocument/2006/relationships/hyperlink" Target="https://statistics.cepal.org/geo/geo-cepalstat/?lang=es&amp;indicator_id=3136&amp;members=327,146,381,29194" TargetMode="External"/><Relationship Id="rId119" Type="http://schemas.openxmlformats.org/officeDocument/2006/relationships/hyperlink" Target="https://statistics.cepal.org/geo/geo-cepalstat/?lang=es&amp;indicator_id=766&amp;members=146,3328,29194" TargetMode="External"/><Relationship Id="rId44" Type="http://schemas.openxmlformats.org/officeDocument/2006/relationships/hyperlink" Target="https://statistics.cepal.org/geo/geo-cepalstat/?lang=es&amp;indicator_id=3342&amp;members=327,146,1362,29194,77477" TargetMode="External"/><Relationship Id="rId60" Type="http://schemas.openxmlformats.org/officeDocument/2006/relationships/hyperlink" Target="https://statistics.cepal.org/portal/databank/index.html?lang=es&amp;indicator_id=3390&amp;area_id=930" TargetMode="External"/><Relationship Id="rId65" Type="http://schemas.openxmlformats.org/officeDocument/2006/relationships/hyperlink" Target="https://statistics.cepal.org/portal/databank/index.html?lang=es&amp;indicator_id=3295&amp;area_id=930" TargetMode="External"/><Relationship Id="rId81" Type="http://schemas.openxmlformats.org/officeDocument/2006/relationships/image" Target="media/image23.emf"/><Relationship Id="rId86" Type="http://schemas.openxmlformats.org/officeDocument/2006/relationships/image" Target="media/image24.emf"/><Relationship Id="rId130" Type="http://schemas.openxmlformats.org/officeDocument/2006/relationships/hyperlink" Target="https://statistics.cepal.org/portal/databank/index.html?lang=es&amp;indicator_id=2287&amp;area_id=930" TargetMode="External"/><Relationship Id="rId135" Type="http://schemas.openxmlformats.org/officeDocument/2006/relationships/hyperlink" Target="https://statistics.cepal.org/portal/databank/index.html?lang=es&amp;indicator_id=2288&amp;area_id=930" TargetMode="External"/><Relationship Id="rId151" Type="http://schemas.openxmlformats.org/officeDocument/2006/relationships/fontTable" Target="fontTable.xml"/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39" Type="http://schemas.openxmlformats.org/officeDocument/2006/relationships/hyperlink" Target="https://statistics.cepal.org/geo/geo-cepalstat/?lang=es&amp;indicator_id=3341&amp;members=327,43056,146,1362,29194" TargetMode="External"/><Relationship Id="rId109" Type="http://schemas.openxmlformats.org/officeDocument/2006/relationships/hyperlink" Target="https://statistics.cepal.org/geo/geo-cepalstat/?lang=es&amp;indicator_id=3138&amp;members=327,146,381,29194" TargetMode="External"/><Relationship Id="rId34" Type="http://schemas.openxmlformats.org/officeDocument/2006/relationships/image" Target="media/image13.svg"/><Relationship Id="rId50" Type="http://schemas.openxmlformats.org/officeDocument/2006/relationships/hyperlink" Target="https://statistics.cepal.org/portal/databank/index.html?lang=es&amp;indicator_id=4672&amp;area_id=1" TargetMode="External"/><Relationship Id="rId55" Type="http://schemas.openxmlformats.org/officeDocument/2006/relationships/hyperlink" Target="https://statistics.cepal.org/portal/databank/index.html?lang=es&amp;indicator_id=4674&amp;area_id=1" TargetMode="External"/><Relationship Id="rId76" Type="http://schemas.openxmlformats.org/officeDocument/2006/relationships/image" Target="media/image22.emf"/><Relationship Id="rId97" Type="http://schemas.openxmlformats.org/officeDocument/2006/relationships/package" Target="embeddings/Microsoft_Excel_Worksheet15.xlsx"/><Relationship Id="rId104" Type="http://schemas.openxmlformats.org/officeDocument/2006/relationships/hyperlink" Target="https://statistics.cepal.org/geo/geo-cepalstat/?lang=es&amp;indicator_id=252&amp;members=146,3349,29194" TargetMode="External"/><Relationship Id="rId120" Type="http://schemas.openxmlformats.org/officeDocument/2006/relationships/hyperlink" Target="https://statistics.cepal.org/portal/databank/index.html?lang=es&amp;indicator_id=766&amp;area_id=930" TargetMode="External"/><Relationship Id="rId125" Type="http://schemas.openxmlformats.org/officeDocument/2006/relationships/hyperlink" Target="https://statistics.cepal.org/portal/databank/index.html?lang=es&amp;indicator_id=2948&amp;area_id=930" TargetMode="External"/><Relationship Id="rId141" Type="http://schemas.openxmlformats.org/officeDocument/2006/relationships/image" Target="media/image35.emf"/><Relationship Id="rId146" Type="http://schemas.openxmlformats.org/officeDocument/2006/relationships/image" Target="media/image36.emf"/><Relationship Id="rId7" Type="http://schemas.openxmlformats.org/officeDocument/2006/relationships/endnotes" Target="endnotes.xml"/><Relationship Id="rId71" Type="http://schemas.openxmlformats.org/officeDocument/2006/relationships/image" Target="media/image21.emf"/><Relationship Id="rId92" Type="http://schemas.openxmlformats.org/officeDocument/2006/relationships/package" Target="embeddings/Microsoft_Excel_Worksheet14.xlsx"/><Relationship Id="rId2" Type="http://schemas.openxmlformats.org/officeDocument/2006/relationships/numbering" Target="numbering.xml"/><Relationship Id="rId29" Type="http://schemas.openxmlformats.org/officeDocument/2006/relationships/image" Target="media/image11.svg"/><Relationship Id="rId24" Type="http://schemas.openxmlformats.org/officeDocument/2006/relationships/image" Target="media/image10.emf"/><Relationship Id="rId40" Type="http://schemas.openxmlformats.org/officeDocument/2006/relationships/hyperlink" Target="https://statistics.cepal.org/portal/databank/index.html?lang=es&amp;indicator_id=3341&amp;area_id=930" TargetMode="External"/><Relationship Id="rId45" Type="http://schemas.openxmlformats.org/officeDocument/2006/relationships/hyperlink" Target="https://statistics.cepal.org/portal/databank/index.html?lang=es&amp;indicator_id=3342&amp;area_id=930" TargetMode="External"/><Relationship Id="rId66" Type="http://schemas.openxmlformats.org/officeDocument/2006/relationships/image" Target="media/image20.emf"/><Relationship Id="rId87" Type="http://schemas.openxmlformats.org/officeDocument/2006/relationships/package" Target="embeddings/Microsoft_Excel_Worksheet13.xlsx"/><Relationship Id="rId110" Type="http://schemas.openxmlformats.org/officeDocument/2006/relationships/hyperlink" Target="https://statistics.cepal.org/portal/databank/index.html?lang=es&amp;indicator_id=3138&amp;area_id=930" TargetMode="External"/><Relationship Id="rId115" Type="http://schemas.openxmlformats.org/officeDocument/2006/relationships/hyperlink" Target="https://statistics.cepal.org/portal/databank/index.html?lang=es&amp;indicator_id=3136&amp;area_id=930" TargetMode="External"/><Relationship Id="rId131" Type="http://schemas.openxmlformats.org/officeDocument/2006/relationships/image" Target="media/image33.emf"/><Relationship Id="rId136" Type="http://schemas.openxmlformats.org/officeDocument/2006/relationships/image" Target="media/image34.emf"/><Relationship Id="rId61" Type="http://schemas.openxmlformats.org/officeDocument/2006/relationships/image" Target="media/image19.emf"/><Relationship Id="rId82" Type="http://schemas.openxmlformats.org/officeDocument/2006/relationships/package" Target="embeddings/Microsoft_Excel_Worksheet12.xlsx"/><Relationship Id="rId152" Type="http://schemas.openxmlformats.org/officeDocument/2006/relationships/theme" Target="theme/theme1.xml"/><Relationship Id="rId19" Type="http://schemas.openxmlformats.org/officeDocument/2006/relationships/package" Target="embeddings/Microsoft_Excel_Worksheet.xlsx"/><Relationship Id="rId14" Type="http://schemas.openxmlformats.org/officeDocument/2006/relationships/image" Target="media/image5.svg"/><Relationship Id="rId30" Type="http://schemas.openxmlformats.org/officeDocument/2006/relationships/image" Target="media/image12.emf"/><Relationship Id="rId35" Type="http://schemas.openxmlformats.org/officeDocument/2006/relationships/hyperlink" Target="https://statistics.cepal.org/portal/databank/index.html?lang=es&amp;indicator_id=3330&amp;area_id=930" TargetMode="External"/><Relationship Id="rId56" Type="http://schemas.openxmlformats.org/officeDocument/2006/relationships/image" Target="media/image18.emf"/><Relationship Id="rId77" Type="http://schemas.openxmlformats.org/officeDocument/2006/relationships/package" Target="embeddings/Microsoft_Excel_Worksheet11.xlsx"/><Relationship Id="rId100" Type="http://schemas.openxmlformats.org/officeDocument/2006/relationships/hyperlink" Target="https://statistics.cepal.org/portal/databank/index.html?lang=es&amp;indicator_id=2270&amp;area_id=930" TargetMode="External"/><Relationship Id="rId105" Type="http://schemas.openxmlformats.org/officeDocument/2006/relationships/hyperlink" Target="https://statistics.cepal.org/portal/databank/index.html?lang=es&amp;indicator_id=252&amp;area_id=930" TargetMode="External"/><Relationship Id="rId126" Type="http://schemas.openxmlformats.org/officeDocument/2006/relationships/image" Target="media/image32.emf"/><Relationship Id="rId147" Type="http://schemas.openxmlformats.org/officeDocument/2006/relationships/package" Target="embeddings/Microsoft_Excel_Worksheet25.xlsx"/><Relationship Id="rId8" Type="http://schemas.openxmlformats.org/officeDocument/2006/relationships/image" Target="media/image1.jpeg"/><Relationship Id="rId51" Type="http://schemas.openxmlformats.org/officeDocument/2006/relationships/image" Target="media/image17.emf"/><Relationship Id="rId72" Type="http://schemas.openxmlformats.org/officeDocument/2006/relationships/package" Target="embeddings/Microsoft_Excel_Worksheet10.xlsx"/><Relationship Id="rId93" Type="http://schemas.openxmlformats.org/officeDocument/2006/relationships/hyperlink" Target="https://statistics.cepal.org/portal/cepalstat/dashboard.html?indicator_id=2320&amp;area_id=930&amp;lang=es" TargetMode="External"/><Relationship Id="rId98" Type="http://schemas.openxmlformats.org/officeDocument/2006/relationships/hyperlink" Target="https://statistics.cepal.org/portal/cepalstat/dashboard.html?indicator_id=2270&amp;area_id=930&amp;lang=es" TargetMode="External"/><Relationship Id="rId121" Type="http://schemas.openxmlformats.org/officeDocument/2006/relationships/image" Target="media/image31.emf"/><Relationship Id="rId142" Type="http://schemas.openxmlformats.org/officeDocument/2006/relationships/package" Target="embeddings/Microsoft_Excel_Worksheet24.xlsx"/><Relationship Id="rId3" Type="http://schemas.openxmlformats.org/officeDocument/2006/relationships/styles" Target="styles.xml"/><Relationship Id="rId25" Type="http://schemas.openxmlformats.org/officeDocument/2006/relationships/package" Target="embeddings/Microsoft_Excel_Worksheet1.xlsx"/><Relationship Id="rId46" Type="http://schemas.openxmlformats.org/officeDocument/2006/relationships/image" Target="media/image16.emf"/><Relationship Id="rId67" Type="http://schemas.openxmlformats.org/officeDocument/2006/relationships/package" Target="embeddings/Microsoft_Excel_Worksheet9.xlsx"/><Relationship Id="rId116" Type="http://schemas.openxmlformats.org/officeDocument/2006/relationships/image" Target="media/image30.emf"/><Relationship Id="rId137" Type="http://schemas.openxmlformats.org/officeDocument/2006/relationships/package" Target="embeddings/Microsoft_Excel_Worksheet23.xlsx"/><Relationship Id="rId20" Type="http://schemas.openxmlformats.org/officeDocument/2006/relationships/hyperlink" Target="https://statistics.cepal.org/portal/cepalstat/dashboard.html?indicator_id=3333&amp;area_id=930&amp;lang=es" TargetMode="External"/><Relationship Id="rId41" Type="http://schemas.openxmlformats.org/officeDocument/2006/relationships/image" Target="media/image15.emf"/><Relationship Id="rId62" Type="http://schemas.openxmlformats.org/officeDocument/2006/relationships/package" Target="embeddings/Microsoft_Excel_Worksheet8.xlsx"/><Relationship Id="rId83" Type="http://schemas.openxmlformats.org/officeDocument/2006/relationships/hyperlink" Target="https://statistics.cepal.org/portal/cepalstat/dashboard.html?indicator_id=2119&amp;area_id=930&amp;lang=es" TargetMode="External"/><Relationship Id="rId88" Type="http://schemas.openxmlformats.org/officeDocument/2006/relationships/hyperlink" Target="https://statistics.cepal.org/portal/cepalstat/dashboard.html?indicator_id=120&amp;area_id=930&amp;lang=es" TargetMode="External"/><Relationship Id="rId111" Type="http://schemas.openxmlformats.org/officeDocument/2006/relationships/image" Target="media/image29.emf"/><Relationship Id="rId132" Type="http://schemas.openxmlformats.org/officeDocument/2006/relationships/package" Target="embeddings/Microsoft_Excel_Worksheet22.xlsx"/><Relationship Id="rId15" Type="http://schemas.openxmlformats.org/officeDocument/2006/relationships/hyperlink" Target="https://statistics.cepal.org/portal/databank/index.html?lang=es&amp;indicator_id=3328&amp;area_id=930" TargetMode="External"/><Relationship Id="rId36" Type="http://schemas.openxmlformats.org/officeDocument/2006/relationships/image" Target="media/image14.emf"/><Relationship Id="rId57" Type="http://schemas.openxmlformats.org/officeDocument/2006/relationships/package" Target="embeddings/Microsoft_Excel_Worksheet7.xlsx"/><Relationship Id="rId106" Type="http://schemas.openxmlformats.org/officeDocument/2006/relationships/image" Target="media/image28.emf"/><Relationship Id="rId127" Type="http://schemas.openxmlformats.org/officeDocument/2006/relationships/package" Target="embeddings/Microsoft_Excel_Worksheet21.xlsx"/><Relationship Id="rId10" Type="http://schemas.openxmlformats.org/officeDocument/2006/relationships/image" Target="media/image2.png"/><Relationship Id="rId31" Type="http://schemas.openxmlformats.org/officeDocument/2006/relationships/package" Target="embeddings/Microsoft_Excel_Worksheet2.xlsx"/><Relationship Id="rId52" Type="http://schemas.openxmlformats.org/officeDocument/2006/relationships/package" Target="embeddings/Microsoft_Excel_Worksheet6.xlsx"/><Relationship Id="rId73" Type="http://schemas.openxmlformats.org/officeDocument/2006/relationships/hyperlink" Target="https://statistics.cepal.org/portal/cepalstat/dashboard.html?indicator_id=3307&amp;area_id=930&amp;lang=es" TargetMode="External"/><Relationship Id="rId78" Type="http://schemas.openxmlformats.org/officeDocument/2006/relationships/hyperlink" Target="https://statistics.cepal.org/portal/cepalstat/dashboard.html?indicator_id=143&amp;area_id=930&amp;lang=es" TargetMode="External"/><Relationship Id="rId94" Type="http://schemas.openxmlformats.org/officeDocument/2006/relationships/hyperlink" Target="https://statistics.cepal.org/geo/geo-cepalstat/?lang=es&amp;indicator_id=2320&amp;members=327,146,1431,29194" TargetMode="External"/><Relationship Id="rId99" Type="http://schemas.openxmlformats.org/officeDocument/2006/relationships/hyperlink" Target="https://statistics.cepal.org/geo/geo-cepalstat/?lang=es&amp;indicator_id=2270&amp;members=146,42963,29194" TargetMode="External"/><Relationship Id="rId101" Type="http://schemas.openxmlformats.org/officeDocument/2006/relationships/image" Target="media/image27.emf"/><Relationship Id="rId122" Type="http://schemas.openxmlformats.org/officeDocument/2006/relationships/package" Target="embeddings/Microsoft_Excel_Worksheet20.xlsx"/><Relationship Id="rId143" Type="http://schemas.openxmlformats.org/officeDocument/2006/relationships/hyperlink" Target="https://statistics.cepal.org/portal/cepalstat/dashboard.html?indicator_id=2297&amp;area_id=930&amp;lang=es" TargetMode="External"/><Relationship Id="rId148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tatistics.cepal.org/portal/cepalstat/dashboard.html?indicator_id=3328&amp;area_id=930&amp;lang=es" TargetMode="External"/><Relationship Id="rId26" Type="http://schemas.openxmlformats.org/officeDocument/2006/relationships/hyperlink" Target="https://statistics.cepal.org/portal/cepalstat/dashboard.html?indicator_id=3349&amp;area_id=930&amp;lang=es" TargetMode="External"/><Relationship Id="rId47" Type="http://schemas.openxmlformats.org/officeDocument/2006/relationships/package" Target="embeddings/Microsoft_Excel_Worksheet5.xlsx"/><Relationship Id="rId68" Type="http://schemas.openxmlformats.org/officeDocument/2006/relationships/hyperlink" Target="https://statistics.cepal.org/portal/cepalstat/dashboard.html?indicator_id=3289&amp;area_id=930&amp;lang=es" TargetMode="External"/><Relationship Id="rId89" Type="http://schemas.openxmlformats.org/officeDocument/2006/relationships/hyperlink" Target="https://statistics.cepal.org/geo/geo-cepalstat/?lang=es&amp;indicator_id=120&amp;members=327,146,29194,1440" TargetMode="External"/><Relationship Id="rId112" Type="http://schemas.openxmlformats.org/officeDocument/2006/relationships/package" Target="embeddings/Microsoft_Excel_Worksheet18.xlsx"/><Relationship Id="rId133" Type="http://schemas.openxmlformats.org/officeDocument/2006/relationships/hyperlink" Target="https://statistics.cepal.org/portal/cepalstat/dashboard.html?indicator_id=2288&amp;area_id=930&amp;lang=es" TargetMode="External"/><Relationship Id="rId16" Type="http://schemas.openxmlformats.org/officeDocument/2006/relationships/image" Target="media/image6.png"/><Relationship Id="rId37" Type="http://schemas.openxmlformats.org/officeDocument/2006/relationships/package" Target="embeddings/Microsoft_Excel_Worksheet3.xlsx"/><Relationship Id="rId58" Type="http://schemas.openxmlformats.org/officeDocument/2006/relationships/hyperlink" Target="https://statistics.cepal.org/portal/cepalstat/dashboard.html?indicator_id=3390&amp;area_id=930&amp;lang=es" TargetMode="External"/><Relationship Id="rId79" Type="http://schemas.openxmlformats.org/officeDocument/2006/relationships/hyperlink" Target="https://statistics.cepal.org/geo/geo-cepalstat/?lang=es&amp;indicator_id=143&amp;members=327,380,29194,1406" TargetMode="External"/><Relationship Id="rId102" Type="http://schemas.openxmlformats.org/officeDocument/2006/relationships/package" Target="embeddings/Microsoft_Excel_Worksheet16.xlsx"/><Relationship Id="rId123" Type="http://schemas.openxmlformats.org/officeDocument/2006/relationships/hyperlink" Target="https://statistics.cepal.org/portal/cepalstat/dashboard.html?indicator_id=2948&amp;area_id=930&amp;lang=es" TargetMode="External"/><Relationship Id="rId144" Type="http://schemas.openxmlformats.org/officeDocument/2006/relationships/hyperlink" Target="https://statistics.cepal.org/geo/geo-cepalstat/?lang=es&amp;indicator_id=2297&amp;members=146,3352,29194" TargetMode="External"/><Relationship Id="rId90" Type="http://schemas.openxmlformats.org/officeDocument/2006/relationships/hyperlink" Target="https://statistics.cepal.org/portal/databank/index.html?lang=es&amp;indicator_id=120&amp;area_id=93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ollinao\AppData\Roaming\Microsoft\Templates\Travel%20itinerary%20and%20personal%20data%20form.dotx" TargetMode="External"/></Relationship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17700-2918-4101-B767-AE1CEEC9AC4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Travel itinerary and personal data form</Template>
  <TotalTime>1</TotalTime>
  <Pages>7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Ernesto Espindola</dc:creator>
  <cp:keywords/>
  <cp:lastModifiedBy>Patricia Aravena</cp:lastModifiedBy>
  <cp:revision>2</cp:revision>
  <dcterms:created xsi:type="dcterms:W3CDTF">2025-12-01T17:51:00Z</dcterms:created>
  <dcterms:modified xsi:type="dcterms:W3CDTF">2025-12-01T17:51:00Z</dcterms:modified>
</cp:coreProperties>
</file>